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BACD4" w14:textId="77777777" w:rsidR="001A7CC0" w:rsidRDefault="00CF5FC2">
      <w:r>
        <w:rPr>
          <w:noProof/>
        </w:rPr>
        <w:drawing>
          <wp:anchor distT="0" distB="0" distL="114300" distR="114300" simplePos="0" relativeHeight="251658240" behindDoc="1" locked="0" layoutInCell="1" allowOverlap="1" wp14:anchorId="1C56BDEC" wp14:editId="46C0B976">
            <wp:simplePos x="0" y="0"/>
            <wp:positionH relativeFrom="column">
              <wp:posOffset>-1207770</wp:posOffset>
            </wp:positionH>
            <wp:positionV relativeFrom="paragraph">
              <wp:posOffset>-697230</wp:posOffset>
            </wp:positionV>
            <wp:extent cx="11207538" cy="8463698"/>
            <wp:effectExtent l="0" t="0" r="0" b="0"/>
            <wp:wrapNone/>
            <wp:docPr id="3" name="Picture 3" descr="Northstar%20Digital/ESSA%20Primary/002%20ESSA%20Menu%20plan/01%20high%20school%20menu%20pla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thstar%20Digital/ESSA%20Primary/002%20ESSA%20Menu%20plan/01%20high%20school%20menu%20plan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538" cy="84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2530" w:tblpY="2217"/>
        <w:tblW w:w="0" w:type="auto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7"/>
        <w:gridCol w:w="2017"/>
        <w:gridCol w:w="2017"/>
      </w:tblGrid>
      <w:tr w:rsidR="00642066" w14:paraId="4968CBA3" w14:textId="77777777" w:rsidTr="6A1070E4">
        <w:trPr>
          <w:trHeight w:val="1165"/>
        </w:trPr>
        <w:tc>
          <w:tcPr>
            <w:tcW w:w="2016" w:type="dxa"/>
            <w:shd w:val="clear" w:color="auto" w:fill="C0504D" w:themeFill="accent2"/>
          </w:tcPr>
          <w:p w14:paraId="62B21A8E" w14:textId="046F714E" w:rsidR="00642066" w:rsidRPr="001A7CC0" w:rsidRDefault="00642066" w:rsidP="1AFFA7C4">
            <w:pPr>
              <w:jc w:val="center"/>
              <w:rPr>
                <w:b/>
                <w:bCs/>
                <w:sz w:val="28"/>
                <w:szCs w:val="28"/>
              </w:rPr>
            </w:pPr>
            <w:r w:rsidRPr="1AFFA7C4">
              <w:rPr>
                <w:b/>
                <w:bCs/>
                <w:sz w:val="28"/>
                <w:szCs w:val="28"/>
              </w:rPr>
              <w:t xml:space="preserve">Week </w:t>
            </w:r>
            <w:r w:rsidR="1CCFD6D7" w:rsidRPr="1AFFA7C4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016" w:type="dxa"/>
            <w:shd w:val="clear" w:color="auto" w:fill="F79646" w:themeFill="accent6"/>
          </w:tcPr>
          <w:p w14:paraId="65B195BF" w14:textId="77777777" w:rsidR="00642066" w:rsidRPr="001A7CC0" w:rsidRDefault="00642066" w:rsidP="00B279A8">
            <w:pPr>
              <w:jc w:val="center"/>
              <w:rPr>
                <w:b/>
                <w:sz w:val="28"/>
              </w:rPr>
            </w:pPr>
            <w:r w:rsidRPr="001A7CC0">
              <w:rPr>
                <w:b/>
                <w:sz w:val="28"/>
              </w:rPr>
              <w:t>Dish of the Day</w:t>
            </w:r>
          </w:p>
        </w:tc>
        <w:tc>
          <w:tcPr>
            <w:tcW w:w="2016" w:type="dxa"/>
            <w:shd w:val="clear" w:color="auto" w:fill="F8FC6B"/>
          </w:tcPr>
          <w:p w14:paraId="3961526C" w14:textId="141704D9" w:rsidR="00642066" w:rsidRPr="001A7CC0" w:rsidRDefault="00642066" w:rsidP="716293F1">
            <w:pPr>
              <w:jc w:val="center"/>
              <w:rPr>
                <w:b/>
                <w:bCs/>
                <w:sz w:val="28"/>
                <w:szCs w:val="28"/>
              </w:rPr>
            </w:pPr>
            <w:r w:rsidRPr="716293F1">
              <w:rPr>
                <w:b/>
                <w:bCs/>
                <w:sz w:val="28"/>
                <w:szCs w:val="28"/>
              </w:rPr>
              <w:t>Dish of the Day 2</w:t>
            </w:r>
          </w:p>
          <w:p w14:paraId="68CAAA42" w14:textId="6E09102E" w:rsidR="00642066" w:rsidRPr="001A7CC0" w:rsidRDefault="00642066" w:rsidP="716293F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17" w:type="dxa"/>
            <w:shd w:val="clear" w:color="auto" w:fill="9BBB59" w:themeFill="accent3"/>
          </w:tcPr>
          <w:p w14:paraId="41F29911" w14:textId="77777777" w:rsidR="00C507C3" w:rsidRDefault="00642066" w:rsidP="00B279A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Vegetables</w:t>
            </w:r>
          </w:p>
          <w:p w14:paraId="12E6FB05" w14:textId="41CF59CC" w:rsidR="00C507C3" w:rsidRDefault="003725E8" w:rsidP="00C507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</w:t>
            </w:r>
            <w:r w:rsidR="00C507C3">
              <w:rPr>
                <w:b/>
                <w:sz w:val="28"/>
              </w:rPr>
              <w:t xml:space="preserve"> Salad</w:t>
            </w:r>
          </w:p>
          <w:p w14:paraId="42389A20" w14:textId="77777777" w:rsidR="00642066" w:rsidRDefault="00642066" w:rsidP="00C507C3">
            <w:pPr>
              <w:rPr>
                <w:b/>
                <w:sz w:val="28"/>
              </w:rPr>
            </w:pPr>
          </w:p>
          <w:p w14:paraId="107D9705" w14:textId="77777777" w:rsidR="00C75B99" w:rsidRPr="001A7CC0" w:rsidRDefault="00C75B99" w:rsidP="00C507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017" w:type="dxa"/>
            <w:shd w:val="clear" w:color="auto" w:fill="4BACC6" w:themeFill="accent5"/>
          </w:tcPr>
          <w:p w14:paraId="3D1742AE" w14:textId="77777777" w:rsidR="00AB294D" w:rsidRDefault="00642066" w:rsidP="00AB29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Potato</w:t>
            </w:r>
            <w:r w:rsidR="00AB294D">
              <w:rPr>
                <w:b/>
                <w:sz w:val="28"/>
              </w:rPr>
              <w:t xml:space="preserve"> </w:t>
            </w:r>
          </w:p>
          <w:p w14:paraId="4065D8F7" w14:textId="77777777" w:rsidR="00AB294D" w:rsidRDefault="00AB294D" w:rsidP="00AB29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 Rice</w:t>
            </w:r>
          </w:p>
        </w:tc>
        <w:tc>
          <w:tcPr>
            <w:tcW w:w="2017" w:type="dxa"/>
            <w:shd w:val="clear" w:color="auto" w:fill="8064A2" w:themeFill="accent4"/>
          </w:tcPr>
          <w:p w14:paraId="1E4147B6" w14:textId="72EC2A27" w:rsidR="00642066" w:rsidRPr="001A7CC0" w:rsidRDefault="00642066" w:rsidP="00B279A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Des</w:t>
            </w:r>
            <w:r w:rsidR="002145F7">
              <w:rPr>
                <w:b/>
                <w:sz w:val="28"/>
              </w:rPr>
              <w:t>s</w:t>
            </w:r>
            <w:r>
              <w:rPr>
                <w:b/>
                <w:sz w:val="28"/>
              </w:rPr>
              <w:t>ert</w:t>
            </w:r>
          </w:p>
        </w:tc>
      </w:tr>
      <w:tr w:rsidR="00642066" w14:paraId="422C7B25" w14:textId="77777777" w:rsidTr="6A1070E4">
        <w:trPr>
          <w:trHeight w:val="1090"/>
        </w:trPr>
        <w:tc>
          <w:tcPr>
            <w:tcW w:w="2016" w:type="dxa"/>
            <w:shd w:val="clear" w:color="auto" w:fill="F2DBDB" w:themeFill="accent2" w:themeFillTint="33"/>
          </w:tcPr>
          <w:p w14:paraId="43851CA0" w14:textId="77777777" w:rsidR="00642066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Monday</w:t>
            </w:r>
          </w:p>
          <w:p w14:paraId="545900BC" w14:textId="1AB6BD59" w:rsidR="00470C2A" w:rsidRPr="00B279A8" w:rsidRDefault="00470C2A" w:rsidP="00B279A8">
            <w:pPr>
              <w:jc w:val="center"/>
              <w:rPr>
                <w:b/>
                <w:sz w:val="28"/>
              </w:rPr>
            </w:pPr>
          </w:p>
        </w:tc>
        <w:tc>
          <w:tcPr>
            <w:tcW w:w="2016" w:type="dxa"/>
            <w:shd w:val="clear" w:color="auto" w:fill="F2DBDB" w:themeFill="accent2" w:themeFillTint="33"/>
          </w:tcPr>
          <w:p w14:paraId="20367AC7" w14:textId="3D1F7B0C" w:rsidR="00445815" w:rsidRDefault="19E60800" w:rsidP="00470C2A">
            <w:pPr>
              <w:jc w:val="center"/>
            </w:pPr>
            <w:r>
              <w:t xml:space="preserve">Beef sausage </w:t>
            </w:r>
            <w:r w:rsidR="00D056D0">
              <w:t>with Mash Potato</w:t>
            </w:r>
          </w:p>
          <w:p w14:paraId="757E01F0" w14:textId="692183EE" w:rsidR="00445815" w:rsidRDefault="2381E777" w:rsidP="1AFFA7C4">
            <w:pPr>
              <w:jc w:val="center"/>
            </w:pPr>
            <w:r>
              <w:t>1,2</w:t>
            </w:r>
          </w:p>
        </w:tc>
        <w:tc>
          <w:tcPr>
            <w:tcW w:w="2016" w:type="dxa"/>
            <w:shd w:val="clear" w:color="auto" w:fill="F2DBDB" w:themeFill="accent2" w:themeFillTint="33"/>
          </w:tcPr>
          <w:p w14:paraId="7E1D45A0" w14:textId="7C2AD927" w:rsidR="00725242" w:rsidRDefault="00D056D0" w:rsidP="00D056D0">
            <w:pPr>
              <w:jc w:val="center"/>
            </w:pPr>
            <w:r>
              <w:t>Spring roll</w:t>
            </w:r>
            <w:r w:rsidR="00B61FCF">
              <w:t>s with Noodles 1,2,7,9,10,13</w:t>
            </w:r>
          </w:p>
        </w:tc>
        <w:tc>
          <w:tcPr>
            <w:tcW w:w="2017" w:type="dxa"/>
            <w:shd w:val="clear" w:color="auto" w:fill="F2DBDB" w:themeFill="accent2" w:themeFillTint="33"/>
          </w:tcPr>
          <w:p w14:paraId="47EFFD43" w14:textId="2ADC6D43" w:rsidR="00445815" w:rsidRDefault="539262F8" w:rsidP="00470C2A">
            <w:pPr>
              <w:jc w:val="center"/>
            </w:pPr>
            <w:r>
              <w:t>peas</w:t>
            </w:r>
          </w:p>
        </w:tc>
        <w:tc>
          <w:tcPr>
            <w:tcW w:w="2017" w:type="dxa"/>
            <w:shd w:val="clear" w:color="auto" w:fill="F2DBDB" w:themeFill="accent2" w:themeFillTint="33"/>
          </w:tcPr>
          <w:p w14:paraId="425107F4" w14:textId="1CF63FE4" w:rsidR="00E53EF9" w:rsidRDefault="2D10D20B" w:rsidP="00470C2A">
            <w:pPr>
              <w:jc w:val="center"/>
            </w:pPr>
            <w:r>
              <w:t>Mash Potato</w:t>
            </w:r>
          </w:p>
        </w:tc>
        <w:tc>
          <w:tcPr>
            <w:tcW w:w="2017" w:type="dxa"/>
            <w:shd w:val="clear" w:color="auto" w:fill="F2DBDB" w:themeFill="accent2" w:themeFillTint="33"/>
          </w:tcPr>
          <w:p w14:paraId="70E2A6F8" w14:textId="28C98726" w:rsidR="0062451F" w:rsidRDefault="006D57C2" w:rsidP="00470C2A">
            <w:pPr>
              <w:jc w:val="center"/>
            </w:pPr>
            <w:r>
              <w:t>Homemade Biscuit or Cake</w:t>
            </w:r>
          </w:p>
        </w:tc>
      </w:tr>
      <w:tr w:rsidR="00642066" w14:paraId="2FCF1177" w14:textId="77777777" w:rsidTr="6A1070E4">
        <w:trPr>
          <w:trHeight w:val="1229"/>
        </w:trPr>
        <w:tc>
          <w:tcPr>
            <w:tcW w:w="2016" w:type="dxa"/>
            <w:shd w:val="clear" w:color="auto" w:fill="FDE9D9" w:themeFill="accent6" w:themeFillTint="33"/>
          </w:tcPr>
          <w:p w14:paraId="3F7D0871" w14:textId="32CDFBCB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Tuesday</w:t>
            </w:r>
          </w:p>
        </w:tc>
        <w:tc>
          <w:tcPr>
            <w:tcW w:w="2016" w:type="dxa"/>
            <w:shd w:val="clear" w:color="auto" w:fill="FDE9D9" w:themeFill="accent6" w:themeFillTint="33"/>
          </w:tcPr>
          <w:p w14:paraId="6F23D4A1" w14:textId="300B526E" w:rsidR="00470C2A" w:rsidRDefault="67BB070E" w:rsidP="00A37F42">
            <w:pPr>
              <w:jc w:val="center"/>
            </w:pPr>
            <w:r>
              <w:t>Fish Fingers</w:t>
            </w:r>
          </w:p>
          <w:p w14:paraId="014546AF" w14:textId="6C38BC26" w:rsidR="00470C2A" w:rsidRDefault="2BA79227" w:rsidP="1AFFA7C4">
            <w:pPr>
              <w:jc w:val="center"/>
            </w:pPr>
            <w:r>
              <w:t>2,4,5,7</w:t>
            </w:r>
          </w:p>
        </w:tc>
        <w:tc>
          <w:tcPr>
            <w:tcW w:w="2016" w:type="dxa"/>
            <w:shd w:val="clear" w:color="auto" w:fill="FDE9D9" w:themeFill="accent6" w:themeFillTint="33"/>
          </w:tcPr>
          <w:p w14:paraId="57DAB122" w14:textId="242684E1" w:rsidR="00445815" w:rsidRDefault="7B916966" w:rsidP="00470C2A">
            <w:pPr>
              <w:jc w:val="center"/>
            </w:pPr>
            <w:r>
              <w:t>Quorn Pasta Bolognaise</w:t>
            </w:r>
          </w:p>
          <w:p w14:paraId="1E55E92E" w14:textId="2CB9F59B" w:rsidR="00445815" w:rsidRDefault="120E0837" w:rsidP="1AFFA7C4">
            <w:pPr>
              <w:jc w:val="center"/>
            </w:pPr>
            <w:r>
              <w:t>1,2,4,7,13</w:t>
            </w:r>
          </w:p>
        </w:tc>
        <w:tc>
          <w:tcPr>
            <w:tcW w:w="2017" w:type="dxa"/>
            <w:shd w:val="clear" w:color="auto" w:fill="FDE9D9" w:themeFill="accent6" w:themeFillTint="33"/>
          </w:tcPr>
          <w:p w14:paraId="2526FBE7" w14:textId="3D29E1B6" w:rsidR="00445815" w:rsidRDefault="00445815" w:rsidP="00A37F42">
            <w:pPr>
              <w:jc w:val="center"/>
            </w:pPr>
          </w:p>
          <w:p w14:paraId="68DD9EBB" w14:textId="02BE2B60" w:rsidR="00445815" w:rsidRDefault="21604FB7" w:rsidP="1AFFA7C4">
            <w:pPr>
              <w:jc w:val="center"/>
            </w:pPr>
            <w:r>
              <w:t>Baked Beans</w:t>
            </w:r>
          </w:p>
        </w:tc>
        <w:tc>
          <w:tcPr>
            <w:tcW w:w="2017" w:type="dxa"/>
            <w:shd w:val="clear" w:color="auto" w:fill="FDE9D9" w:themeFill="accent6" w:themeFillTint="33"/>
          </w:tcPr>
          <w:p w14:paraId="7040D4A0" w14:textId="40EF5595" w:rsidR="00470C2A" w:rsidRDefault="7B916966" w:rsidP="1AFFA7C4">
            <w:pPr>
              <w:jc w:val="center"/>
            </w:pPr>
            <w:r>
              <w:t>Garlic Bread</w:t>
            </w:r>
          </w:p>
          <w:p w14:paraId="5F4BE6BD" w14:textId="617FD164" w:rsidR="00470C2A" w:rsidRDefault="11BB8448" w:rsidP="1AFFA7C4">
            <w:pPr>
              <w:jc w:val="center"/>
            </w:pPr>
            <w:r>
              <w:t>2,6</w:t>
            </w:r>
          </w:p>
          <w:p w14:paraId="191F60C0" w14:textId="63BA4A30" w:rsidR="00470C2A" w:rsidRDefault="68BBE70D" w:rsidP="1AFFA7C4">
            <w:pPr>
              <w:jc w:val="center"/>
            </w:pPr>
            <w:r>
              <w:t>Herb New Potato</w:t>
            </w:r>
          </w:p>
        </w:tc>
        <w:tc>
          <w:tcPr>
            <w:tcW w:w="2017" w:type="dxa"/>
            <w:shd w:val="clear" w:color="auto" w:fill="FDE9D9" w:themeFill="accent6" w:themeFillTint="33"/>
          </w:tcPr>
          <w:p w14:paraId="25A46BFA" w14:textId="37840B48" w:rsidR="00470C2A" w:rsidRDefault="006D57C2" w:rsidP="00470C2A">
            <w:pPr>
              <w:jc w:val="center"/>
            </w:pPr>
            <w:r>
              <w:t>Homemade</w:t>
            </w:r>
            <w:r w:rsidR="258B6BA6">
              <w:t xml:space="preserve"> Biscuit or Cake</w:t>
            </w:r>
          </w:p>
        </w:tc>
      </w:tr>
      <w:tr w:rsidR="00642066" w14:paraId="196DEA96" w14:textId="77777777" w:rsidTr="6A1070E4">
        <w:trPr>
          <w:trHeight w:val="1391"/>
        </w:trPr>
        <w:tc>
          <w:tcPr>
            <w:tcW w:w="2016" w:type="dxa"/>
            <w:shd w:val="clear" w:color="auto" w:fill="EAF1DD" w:themeFill="accent3" w:themeFillTint="33"/>
          </w:tcPr>
          <w:p w14:paraId="35DDCC30" w14:textId="4893BB47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Wednesday</w:t>
            </w:r>
          </w:p>
        </w:tc>
        <w:tc>
          <w:tcPr>
            <w:tcW w:w="2016" w:type="dxa"/>
            <w:shd w:val="clear" w:color="auto" w:fill="EAF1DD" w:themeFill="accent3" w:themeFillTint="33"/>
          </w:tcPr>
          <w:p w14:paraId="48D530C6" w14:textId="46648E1F" w:rsidR="00725242" w:rsidRDefault="33E0663F" w:rsidP="00470C2A">
            <w:pPr>
              <w:jc w:val="center"/>
            </w:pPr>
            <w:r>
              <w:t>Meat and Potato Pie</w:t>
            </w:r>
          </w:p>
          <w:p w14:paraId="18EF0BA1" w14:textId="6B159532" w:rsidR="00725242" w:rsidRDefault="513EF14F" w:rsidP="1AFFA7C4">
            <w:pPr>
              <w:jc w:val="center"/>
            </w:pPr>
            <w:r>
              <w:t>1,2,4,7,</w:t>
            </w:r>
          </w:p>
        </w:tc>
        <w:tc>
          <w:tcPr>
            <w:tcW w:w="2016" w:type="dxa"/>
            <w:shd w:val="clear" w:color="auto" w:fill="EAF1DD" w:themeFill="accent3" w:themeFillTint="33"/>
          </w:tcPr>
          <w:p w14:paraId="3ABC8F5E" w14:textId="77777777" w:rsidR="00470C2A" w:rsidRDefault="006D57C2" w:rsidP="006D57C2">
            <w:pPr>
              <w:jc w:val="center"/>
            </w:pPr>
            <w:r>
              <w:t>Quorn Curry with Rice</w:t>
            </w:r>
          </w:p>
          <w:p w14:paraId="37142CF7" w14:textId="54BB3C49" w:rsidR="006D57C2" w:rsidRDefault="006D57C2" w:rsidP="006D57C2">
            <w:pPr>
              <w:jc w:val="center"/>
            </w:pPr>
            <w:r>
              <w:t>1,2,4,9</w:t>
            </w:r>
          </w:p>
        </w:tc>
        <w:tc>
          <w:tcPr>
            <w:tcW w:w="2017" w:type="dxa"/>
            <w:shd w:val="clear" w:color="auto" w:fill="EAF1DD" w:themeFill="accent3" w:themeFillTint="33"/>
          </w:tcPr>
          <w:p w14:paraId="0712362E" w14:textId="54E1AAE6" w:rsidR="00445815" w:rsidRDefault="1B7DEF70" w:rsidP="00DC5BD1">
            <w:pPr>
              <w:jc w:val="center"/>
            </w:pPr>
            <w:r>
              <w:t>Mixed Veg</w:t>
            </w:r>
          </w:p>
          <w:p w14:paraId="7772B787" w14:textId="4D33CBF7" w:rsidR="00445815" w:rsidRDefault="00445815" w:rsidP="3F3BFD5C">
            <w:pPr>
              <w:jc w:val="center"/>
            </w:pPr>
          </w:p>
          <w:p w14:paraId="71770541" w14:textId="1E780739" w:rsidR="00445815" w:rsidRDefault="00445815" w:rsidP="3F3BFD5C">
            <w:pPr>
              <w:jc w:val="center"/>
            </w:pPr>
          </w:p>
        </w:tc>
        <w:tc>
          <w:tcPr>
            <w:tcW w:w="2017" w:type="dxa"/>
            <w:shd w:val="clear" w:color="auto" w:fill="EAF1DD" w:themeFill="accent3" w:themeFillTint="33"/>
          </w:tcPr>
          <w:p w14:paraId="7E11952E" w14:textId="18AC4626" w:rsidR="00454C3E" w:rsidRDefault="60F0FF56" w:rsidP="6A1070E4">
            <w:pPr>
              <w:jc w:val="center"/>
            </w:pPr>
            <w:r>
              <w:t>R</w:t>
            </w:r>
            <w:r w:rsidR="006D57C2">
              <w:t>ice</w:t>
            </w:r>
          </w:p>
        </w:tc>
        <w:tc>
          <w:tcPr>
            <w:tcW w:w="2017" w:type="dxa"/>
            <w:shd w:val="clear" w:color="auto" w:fill="EAF1DD" w:themeFill="accent3" w:themeFillTint="33"/>
          </w:tcPr>
          <w:p w14:paraId="1EB4CECA" w14:textId="11642D41" w:rsidR="00470C2A" w:rsidRDefault="006D57C2" w:rsidP="006D57C2">
            <w:pPr>
              <w:jc w:val="center"/>
            </w:pPr>
            <w:r>
              <w:t>Homemade</w:t>
            </w:r>
            <w:r w:rsidR="6183F942">
              <w:t xml:space="preserve"> Biscuit or Cake</w:t>
            </w:r>
          </w:p>
        </w:tc>
      </w:tr>
      <w:tr w:rsidR="00642066" w14:paraId="1940BE6E" w14:textId="77777777" w:rsidTr="6A1070E4">
        <w:trPr>
          <w:trHeight w:val="1486"/>
        </w:trPr>
        <w:tc>
          <w:tcPr>
            <w:tcW w:w="2016" w:type="dxa"/>
            <w:shd w:val="clear" w:color="auto" w:fill="DAEEF3" w:themeFill="accent5" w:themeFillTint="33"/>
          </w:tcPr>
          <w:p w14:paraId="28CD2FBF" w14:textId="4A3E7000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Thursday</w:t>
            </w:r>
          </w:p>
        </w:tc>
        <w:tc>
          <w:tcPr>
            <w:tcW w:w="2016" w:type="dxa"/>
            <w:shd w:val="clear" w:color="auto" w:fill="DAEEF3" w:themeFill="accent5" w:themeFillTint="33"/>
          </w:tcPr>
          <w:p w14:paraId="1793F518" w14:textId="4C04A010" w:rsidR="00470C2A" w:rsidRDefault="54D11590" w:rsidP="1AFFA7C4">
            <w:pPr>
              <w:jc w:val="center"/>
            </w:pPr>
            <w:r>
              <w:t>Beef Chili</w:t>
            </w:r>
            <w:r w:rsidR="006D57C2">
              <w:t xml:space="preserve"> with Wedges</w:t>
            </w:r>
            <w:r>
              <w:t xml:space="preserve"> </w:t>
            </w:r>
          </w:p>
          <w:p w14:paraId="328E10EC" w14:textId="3DF4B6CA" w:rsidR="00470C2A" w:rsidRDefault="426165F7" w:rsidP="1AFFA7C4">
            <w:pPr>
              <w:jc w:val="center"/>
            </w:pPr>
            <w:r>
              <w:t>1,2,</w:t>
            </w:r>
          </w:p>
        </w:tc>
        <w:tc>
          <w:tcPr>
            <w:tcW w:w="2016" w:type="dxa"/>
            <w:shd w:val="clear" w:color="auto" w:fill="DAEEF3" w:themeFill="accent5" w:themeFillTint="33"/>
          </w:tcPr>
          <w:p w14:paraId="5E904956" w14:textId="2102B853" w:rsidR="00501521" w:rsidRDefault="006D57C2" w:rsidP="006D57C2">
            <w:pPr>
              <w:jc w:val="center"/>
            </w:pPr>
            <w:r>
              <w:t>Cheese &amp; Tomato Panini</w:t>
            </w:r>
          </w:p>
          <w:p w14:paraId="0065FEC7" w14:textId="1E948A23" w:rsidR="006D57C2" w:rsidRDefault="006D57C2" w:rsidP="006D57C2">
            <w:pPr>
              <w:jc w:val="center"/>
            </w:pPr>
            <w:r>
              <w:t>2,4,7</w:t>
            </w:r>
          </w:p>
          <w:p w14:paraId="2542BA10" w14:textId="35884496" w:rsidR="00470C2A" w:rsidRDefault="00470C2A" w:rsidP="1AFFA7C4">
            <w:pPr>
              <w:jc w:val="center"/>
            </w:pPr>
          </w:p>
        </w:tc>
        <w:tc>
          <w:tcPr>
            <w:tcW w:w="2017" w:type="dxa"/>
            <w:shd w:val="clear" w:color="auto" w:fill="DAEEF3" w:themeFill="accent5" w:themeFillTint="33"/>
          </w:tcPr>
          <w:p w14:paraId="796FF6FF" w14:textId="0A74EC0B" w:rsidR="00080EE2" w:rsidRDefault="006D57C2" w:rsidP="00A37F42">
            <w:pPr>
              <w:jc w:val="center"/>
            </w:pPr>
            <w:r>
              <w:t>Sweet corn</w:t>
            </w:r>
          </w:p>
        </w:tc>
        <w:tc>
          <w:tcPr>
            <w:tcW w:w="2017" w:type="dxa"/>
            <w:shd w:val="clear" w:color="auto" w:fill="DAEEF3" w:themeFill="accent5" w:themeFillTint="33"/>
          </w:tcPr>
          <w:p w14:paraId="7B764FB9" w14:textId="1E7EE91D" w:rsidR="57E99CCD" w:rsidRDefault="006D57C2" w:rsidP="006D57C2">
            <w:r>
              <w:t>Potato Wedges</w:t>
            </w:r>
          </w:p>
          <w:p w14:paraId="7368ABFB" w14:textId="39A312FC" w:rsidR="00470C2A" w:rsidRDefault="006D57C2" w:rsidP="3F3BFD5C">
            <w:pPr>
              <w:jc w:val="center"/>
            </w:pPr>
            <w:r>
              <w:t xml:space="preserve"> </w:t>
            </w:r>
          </w:p>
          <w:p w14:paraId="406631F9" w14:textId="264083E4" w:rsidR="00470C2A" w:rsidRDefault="00470C2A" w:rsidP="3F3BFD5C">
            <w:pPr>
              <w:jc w:val="center"/>
            </w:pPr>
          </w:p>
          <w:p w14:paraId="57639DFB" w14:textId="1AFB5046" w:rsidR="00470C2A" w:rsidRDefault="00470C2A" w:rsidP="3F3BFD5C">
            <w:pPr>
              <w:jc w:val="center"/>
            </w:pPr>
          </w:p>
        </w:tc>
        <w:tc>
          <w:tcPr>
            <w:tcW w:w="2017" w:type="dxa"/>
            <w:shd w:val="clear" w:color="auto" w:fill="DAEEF3" w:themeFill="accent5" w:themeFillTint="33"/>
          </w:tcPr>
          <w:p w14:paraId="44E17B37" w14:textId="5AC63AA9" w:rsidR="00470C2A" w:rsidRDefault="006D57C2" w:rsidP="00470C2A">
            <w:pPr>
              <w:jc w:val="center"/>
            </w:pPr>
            <w:r>
              <w:t xml:space="preserve">Homemade </w:t>
            </w:r>
            <w:r w:rsidR="4412F39C">
              <w:t>Biscuit or Cake</w:t>
            </w:r>
          </w:p>
        </w:tc>
      </w:tr>
      <w:tr w:rsidR="00642066" w14:paraId="39273C48" w14:textId="77777777" w:rsidTr="6A1070E4">
        <w:trPr>
          <w:trHeight w:val="1643"/>
        </w:trPr>
        <w:tc>
          <w:tcPr>
            <w:tcW w:w="2016" w:type="dxa"/>
            <w:shd w:val="clear" w:color="auto" w:fill="E5DFEC" w:themeFill="accent4" w:themeFillTint="33"/>
          </w:tcPr>
          <w:p w14:paraId="63D64672" w14:textId="14D46E74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Friday</w:t>
            </w:r>
          </w:p>
        </w:tc>
        <w:tc>
          <w:tcPr>
            <w:tcW w:w="2016" w:type="dxa"/>
            <w:shd w:val="clear" w:color="auto" w:fill="E5DFEC" w:themeFill="accent4" w:themeFillTint="33"/>
          </w:tcPr>
          <w:p w14:paraId="6ACBF74B" w14:textId="77777777" w:rsidR="00470C2A" w:rsidRDefault="00A07F6D" w:rsidP="00A07F6D">
            <w:pPr>
              <w:jc w:val="center"/>
            </w:pPr>
            <w:r>
              <w:t>Beef Burrito</w:t>
            </w:r>
          </w:p>
          <w:p w14:paraId="2E595E01" w14:textId="3A14A004" w:rsidR="00A07F6D" w:rsidRDefault="00A07F6D" w:rsidP="00A07F6D">
            <w:pPr>
              <w:jc w:val="center"/>
            </w:pPr>
            <w:r>
              <w:t>1,2,7,13</w:t>
            </w:r>
          </w:p>
        </w:tc>
        <w:tc>
          <w:tcPr>
            <w:tcW w:w="2016" w:type="dxa"/>
            <w:shd w:val="clear" w:color="auto" w:fill="E5DFEC" w:themeFill="accent4" w:themeFillTint="33"/>
          </w:tcPr>
          <w:p w14:paraId="03722358" w14:textId="77777777" w:rsidR="00B11A23" w:rsidRDefault="006D57C2" w:rsidP="006D57C2">
            <w:pPr>
              <w:jc w:val="center"/>
            </w:pPr>
            <w:r>
              <w:t>Macaroni Cheese</w:t>
            </w:r>
          </w:p>
          <w:p w14:paraId="357816FE" w14:textId="5D085FC4" w:rsidR="006D57C2" w:rsidRDefault="006D57C2" w:rsidP="006D57C2">
            <w:pPr>
              <w:jc w:val="center"/>
            </w:pPr>
            <w:r>
              <w:t>1,2,7</w:t>
            </w:r>
          </w:p>
        </w:tc>
        <w:tc>
          <w:tcPr>
            <w:tcW w:w="2017" w:type="dxa"/>
            <w:shd w:val="clear" w:color="auto" w:fill="E5DFEC" w:themeFill="accent4" w:themeFillTint="33"/>
          </w:tcPr>
          <w:p w14:paraId="6BA784CB" w14:textId="77777777" w:rsidR="00470C2A" w:rsidRDefault="3A2FD790" w:rsidP="00A37F42">
            <w:pPr>
              <w:jc w:val="center"/>
            </w:pPr>
            <w:r>
              <w:t>Salad</w:t>
            </w:r>
            <w:r w:rsidR="006D57C2">
              <w:t xml:space="preserve"> Bar</w:t>
            </w:r>
          </w:p>
          <w:p w14:paraId="0EB70175" w14:textId="405219AC" w:rsidR="006D57C2" w:rsidRDefault="006D57C2" w:rsidP="00A37F42">
            <w:pPr>
              <w:jc w:val="center"/>
            </w:pPr>
            <w:r>
              <w:t>Available</w:t>
            </w:r>
          </w:p>
        </w:tc>
        <w:tc>
          <w:tcPr>
            <w:tcW w:w="2017" w:type="dxa"/>
            <w:shd w:val="clear" w:color="auto" w:fill="E5DFEC" w:themeFill="accent4" w:themeFillTint="33"/>
          </w:tcPr>
          <w:p w14:paraId="5A0952BA" w14:textId="77777777" w:rsidR="00470C2A" w:rsidRDefault="5C0168C2" w:rsidP="00A37F42">
            <w:pPr>
              <w:jc w:val="center"/>
            </w:pPr>
            <w:r>
              <w:t>Roasted new potato</w:t>
            </w:r>
          </w:p>
          <w:p w14:paraId="0234DF46" w14:textId="77777777" w:rsidR="006D57C2" w:rsidRDefault="006D57C2" w:rsidP="00A37F42">
            <w:pPr>
              <w:jc w:val="center"/>
            </w:pPr>
            <w:r>
              <w:t>Garlic Bread</w:t>
            </w:r>
          </w:p>
          <w:p w14:paraId="1DBFA33F" w14:textId="1739FE8F" w:rsidR="006D57C2" w:rsidRDefault="006D57C2" w:rsidP="00A37F42">
            <w:pPr>
              <w:jc w:val="center"/>
            </w:pPr>
            <w:r>
              <w:t>2,6</w:t>
            </w:r>
          </w:p>
        </w:tc>
        <w:tc>
          <w:tcPr>
            <w:tcW w:w="2017" w:type="dxa"/>
            <w:shd w:val="clear" w:color="auto" w:fill="E5DFEC" w:themeFill="accent4" w:themeFillTint="33"/>
          </w:tcPr>
          <w:p w14:paraId="3328A3F8" w14:textId="35BBB9F6" w:rsidR="00470C2A" w:rsidRDefault="006D57C2" w:rsidP="00470C2A">
            <w:pPr>
              <w:jc w:val="center"/>
            </w:pPr>
            <w:r>
              <w:t xml:space="preserve">Homemade </w:t>
            </w:r>
            <w:r w:rsidR="3B6F26FC">
              <w:t>Biscuit or Cake</w:t>
            </w:r>
          </w:p>
        </w:tc>
      </w:tr>
    </w:tbl>
    <w:p w14:paraId="3140722B" w14:textId="3780B0C1" w:rsidR="001A7CC0" w:rsidRDefault="00B279A8">
      <w:r>
        <w:t xml:space="preserve"> </w:t>
      </w:r>
      <w:r w:rsidR="001A7CC0">
        <w:br w:type="page"/>
      </w:r>
    </w:p>
    <w:p w14:paraId="1068B790" w14:textId="77777777" w:rsidR="001A7CC0" w:rsidRDefault="001A7CC0"/>
    <w:sectPr w:rsidR="001A7CC0" w:rsidSect="00491858">
      <w:pgSz w:w="16840" w:h="11899" w:orient="landscape"/>
      <w:pgMar w:top="567" w:right="1440" w:bottom="426" w:left="1440" w:header="708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FSVPasteboard_" w:val="3"/>
  </w:docVars>
  <w:rsids>
    <w:rsidRoot w:val="00AE3C78"/>
    <w:rsid w:val="000100C8"/>
    <w:rsid w:val="00016A13"/>
    <w:rsid w:val="000300F5"/>
    <w:rsid w:val="00040404"/>
    <w:rsid w:val="00044534"/>
    <w:rsid w:val="00063958"/>
    <w:rsid w:val="00071A78"/>
    <w:rsid w:val="000757A7"/>
    <w:rsid w:val="00080EE2"/>
    <w:rsid w:val="00083102"/>
    <w:rsid w:val="0008532B"/>
    <w:rsid w:val="000A64E4"/>
    <w:rsid w:val="000C10EC"/>
    <w:rsid w:val="00100500"/>
    <w:rsid w:val="00112FDF"/>
    <w:rsid w:val="0011397F"/>
    <w:rsid w:val="00134BCF"/>
    <w:rsid w:val="0014020E"/>
    <w:rsid w:val="001512B1"/>
    <w:rsid w:val="00161CFD"/>
    <w:rsid w:val="001632F2"/>
    <w:rsid w:val="00167964"/>
    <w:rsid w:val="001833FC"/>
    <w:rsid w:val="001937DF"/>
    <w:rsid w:val="00193DF8"/>
    <w:rsid w:val="001A7CC0"/>
    <w:rsid w:val="001C475E"/>
    <w:rsid w:val="001C7F64"/>
    <w:rsid w:val="002145F7"/>
    <w:rsid w:val="00220E40"/>
    <w:rsid w:val="00252055"/>
    <w:rsid w:val="00254CA1"/>
    <w:rsid w:val="00260361"/>
    <w:rsid w:val="002677E2"/>
    <w:rsid w:val="002A5701"/>
    <w:rsid w:val="002A73AE"/>
    <w:rsid w:val="002C3358"/>
    <w:rsid w:val="002F7D47"/>
    <w:rsid w:val="00300569"/>
    <w:rsid w:val="003005E3"/>
    <w:rsid w:val="003600FC"/>
    <w:rsid w:val="003725E8"/>
    <w:rsid w:val="0037305A"/>
    <w:rsid w:val="00374AC2"/>
    <w:rsid w:val="003967DD"/>
    <w:rsid w:val="003C3630"/>
    <w:rsid w:val="003C4276"/>
    <w:rsid w:val="003F4822"/>
    <w:rsid w:val="003F724C"/>
    <w:rsid w:val="00402BA4"/>
    <w:rsid w:val="004149B1"/>
    <w:rsid w:val="00425039"/>
    <w:rsid w:val="00441A75"/>
    <w:rsid w:val="00442739"/>
    <w:rsid w:val="00445815"/>
    <w:rsid w:val="00454C3E"/>
    <w:rsid w:val="00460CF5"/>
    <w:rsid w:val="00470C2A"/>
    <w:rsid w:val="00487317"/>
    <w:rsid w:val="00491858"/>
    <w:rsid w:val="004B330B"/>
    <w:rsid w:val="004C692E"/>
    <w:rsid w:val="004C7764"/>
    <w:rsid w:val="004F18FA"/>
    <w:rsid w:val="00501521"/>
    <w:rsid w:val="00502959"/>
    <w:rsid w:val="00510363"/>
    <w:rsid w:val="00521706"/>
    <w:rsid w:val="0052211E"/>
    <w:rsid w:val="00523D5F"/>
    <w:rsid w:val="005306F0"/>
    <w:rsid w:val="005315A5"/>
    <w:rsid w:val="005611BB"/>
    <w:rsid w:val="00562F7E"/>
    <w:rsid w:val="00573C33"/>
    <w:rsid w:val="00574E30"/>
    <w:rsid w:val="005913DD"/>
    <w:rsid w:val="005A0C77"/>
    <w:rsid w:val="005B070C"/>
    <w:rsid w:val="005B132E"/>
    <w:rsid w:val="005D5863"/>
    <w:rsid w:val="005E3CC6"/>
    <w:rsid w:val="005F4181"/>
    <w:rsid w:val="00602B56"/>
    <w:rsid w:val="006216A6"/>
    <w:rsid w:val="0062451F"/>
    <w:rsid w:val="006303B1"/>
    <w:rsid w:val="0063349F"/>
    <w:rsid w:val="006360AA"/>
    <w:rsid w:val="00637471"/>
    <w:rsid w:val="00642066"/>
    <w:rsid w:val="00657116"/>
    <w:rsid w:val="00665C38"/>
    <w:rsid w:val="00684A3C"/>
    <w:rsid w:val="006D57C2"/>
    <w:rsid w:val="006D7519"/>
    <w:rsid w:val="006F735B"/>
    <w:rsid w:val="00703948"/>
    <w:rsid w:val="00703E3F"/>
    <w:rsid w:val="00725087"/>
    <w:rsid w:val="00725242"/>
    <w:rsid w:val="00727A03"/>
    <w:rsid w:val="00781E33"/>
    <w:rsid w:val="00787815"/>
    <w:rsid w:val="007933FF"/>
    <w:rsid w:val="007B37D1"/>
    <w:rsid w:val="007B618B"/>
    <w:rsid w:val="007B6965"/>
    <w:rsid w:val="007C76F0"/>
    <w:rsid w:val="007E3EB4"/>
    <w:rsid w:val="008432E9"/>
    <w:rsid w:val="00845A6C"/>
    <w:rsid w:val="00852167"/>
    <w:rsid w:val="00863542"/>
    <w:rsid w:val="008926E9"/>
    <w:rsid w:val="008B5D38"/>
    <w:rsid w:val="00912CBD"/>
    <w:rsid w:val="00946C49"/>
    <w:rsid w:val="009578EF"/>
    <w:rsid w:val="00977935"/>
    <w:rsid w:val="00980568"/>
    <w:rsid w:val="00982F2E"/>
    <w:rsid w:val="009C28AA"/>
    <w:rsid w:val="009D217C"/>
    <w:rsid w:val="009D426E"/>
    <w:rsid w:val="009F3148"/>
    <w:rsid w:val="00A07F6D"/>
    <w:rsid w:val="00A10BA3"/>
    <w:rsid w:val="00A25DF2"/>
    <w:rsid w:val="00A277F6"/>
    <w:rsid w:val="00A27A04"/>
    <w:rsid w:val="00A37F42"/>
    <w:rsid w:val="00A546E5"/>
    <w:rsid w:val="00A64003"/>
    <w:rsid w:val="00A66905"/>
    <w:rsid w:val="00A713A8"/>
    <w:rsid w:val="00AA244B"/>
    <w:rsid w:val="00AB294D"/>
    <w:rsid w:val="00AB3976"/>
    <w:rsid w:val="00AC3A0A"/>
    <w:rsid w:val="00AC7FE2"/>
    <w:rsid w:val="00AE3C78"/>
    <w:rsid w:val="00B00BBC"/>
    <w:rsid w:val="00B11A23"/>
    <w:rsid w:val="00B14887"/>
    <w:rsid w:val="00B279A8"/>
    <w:rsid w:val="00B4338F"/>
    <w:rsid w:val="00B61FCF"/>
    <w:rsid w:val="00B67974"/>
    <w:rsid w:val="00BA1C90"/>
    <w:rsid w:val="00BC41EA"/>
    <w:rsid w:val="00BE2AAE"/>
    <w:rsid w:val="00BF2CE9"/>
    <w:rsid w:val="00BF5899"/>
    <w:rsid w:val="00BF6303"/>
    <w:rsid w:val="00C04C72"/>
    <w:rsid w:val="00C21A8A"/>
    <w:rsid w:val="00C21C26"/>
    <w:rsid w:val="00C3340B"/>
    <w:rsid w:val="00C42EB3"/>
    <w:rsid w:val="00C507C3"/>
    <w:rsid w:val="00C662FD"/>
    <w:rsid w:val="00C739AC"/>
    <w:rsid w:val="00C73C93"/>
    <w:rsid w:val="00C75B99"/>
    <w:rsid w:val="00C8411E"/>
    <w:rsid w:val="00C91BF6"/>
    <w:rsid w:val="00C93BD3"/>
    <w:rsid w:val="00CA0379"/>
    <w:rsid w:val="00CA6FD9"/>
    <w:rsid w:val="00CF2FB5"/>
    <w:rsid w:val="00CF5FC2"/>
    <w:rsid w:val="00D056D0"/>
    <w:rsid w:val="00D531F8"/>
    <w:rsid w:val="00D5546C"/>
    <w:rsid w:val="00D716CE"/>
    <w:rsid w:val="00DB20D6"/>
    <w:rsid w:val="00DB2C33"/>
    <w:rsid w:val="00DB2DFB"/>
    <w:rsid w:val="00DC5BD1"/>
    <w:rsid w:val="00DD6057"/>
    <w:rsid w:val="00DF1D0C"/>
    <w:rsid w:val="00E04004"/>
    <w:rsid w:val="00E24849"/>
    <w:rsid w:val="00E31823"/>
    <w:rsid w:val="00E421E7"/>
    <w:rsid w:val="00E53EF9"/>
    <w:rsid w:val="00E63150"/>
    <w:rsid w:val="00E96DDD"/>
    <w:rsid w:val="00EB1A9F"/>
    <w:rsid w:val="00EB2F50"/>
    <w:rsid w:val="00EB5622"/>
    <w:rsid w:val="00EC5757"/>
    <w:rsid w:val="00ED5B9E"/>
    <w:rsid w:val="00EE0D70"/>
    <w:rsid w:val="00EF221E"/>
    <w:rsid w:val="00EF614B"/>
    <w:rsid w:val="00F05145"/>
    <w:rsid w:val="00F1658B"/>
    <w:rsid w:val="00F3351D"/>
    <w:rsid w:val="00F420A5"/>
    <w:rsid w:val="00F457BB"/>
    <w:rsid w:val="00F65490"/>
    <w:rsid w:val="00F67768"/>
    <w:rsid w:val="00FB436F"/>
    <w:rsid w:val="00FC5E44"/>
    <w:rsid w:val="00FC76C9"/>
    <w:rsid w:val="0607F496"/>
    <w:rsid w:val="064A6DB1"/>
    <w:rsid w:val="064D2A1A"/>
    <w:rsid w:val="0C99FB13"/>
    <w:rsid w:val="0C9CEF9C"/>
    <w:rsid w:val="0E4FBD08"/>
    <w:rsid w:val="0E994795"/>
    <w:rsid w:val="0F316910"/>
    <w:rsid w:val="11BB8448"/>
    <w:rsid w:val="120E0837"/>
    <w:rsid w:val="1671F609"/>
    <w:rsid w:val="16F86DDE"/>
    <w:rsid w:val="173B2C11"/>
    <w:rsid w:val="1897AF87"/>
    <w:rsid w:val="1933A81B"/>
    <w:rsid w:val="19E60800"/>
    <w:rsid w:val="1A34E73F"/>
    <w:rsid w:val="1A5B195D"/>
    <w:rsid w:val="1AFFA7C4"/>
    <w:rsid w:val="1B7DEF70"/>
    <w:rsid w:val="1CBE9828"/>
    <w:rsid w:val="1CCFD6D7"/>
    <w:rsid w:val="1D6007EF"/>
    <w:rsid w:val="1D844E9D"/>
    <w:rsid w:val="1DF1C6F8"/>
    <w:rsid w:val="1F6DCF50"/>
    <w:rsid w:val="1F7A4CD3"/>
    <w:rsid w:val="21604FB7"/>
    <w:rsid w:val="22DEC2D1"/>
    <w:rsid w:val="23794983"/>
    <w:rsid w:val="2381E777"/>
    <w:rsid w:val="248409C4"/>
    <w:rsid w:val="258B6BA6"/>
    <w:rsid w:val="25B0756A"/>
    <w:rsid w:val="26EC2E41"/>
    <w:rsid w:val="27EEB919"/>
    <w:rsid w:val="284512CE"/>
    <w:rsid w:val="2A55085B"/>
    <w:rsid w:val="2BA79227"/>
    <w:rsid w:val="2BD4F34C"/>
    <w:rsid w:val="2D10D20B"/>
    <w:rsid w:val="2DB18675"/>
    <w:rsid w:val="2F6A9658"/>
    <w:rsid w:val="322FBD13"/>
    <w:rsid w:val="324F4936"/>
    <w:rsid w:val="33E0663F"/>
    <w:rsid w:val="347AD9CC"/>
    <w:rsid w:val="3692E909"/>
    <w:rsid w:val="36FEA676"/>
    <w:rsid w:val="37877A8C"/>
    <w:rsid w:val="39468213"/>
    <w:rsid w:val="3A2FD790"/>
    <w:rsid w:val="3B46C6CD"/>
    <w:rsid w:val="3B6F26FC"/>
    <w:rsid w:val="3D157F5E"/>
    <w:rsid w:val="3F3BFD5C"/>
    <w:rsid w:val="3FA512B2"/>
    <w:rsid w:val="3FBF5563"/>
    <w:rsid w:val="42122185"/>
    <w:rsid w:val="426165F7"/>
    <w:rsid w:val="42ECB9A9"/>
    <w:rsid w:val="4312FC15"/>
    <w:rsid w:val="4412F39C"/>
    <w:rsid w:val="4783482C"/>
    <w:rsid w:val="4813E803"/>
    <w:rsid w:val="48E33C2C"/>
    <w:rsid w:val="4A9FB091"/>
    <w:rsid w:val="4B2E3430"/>
    <w:rsid w:val="4B7ABCD0"/>
    <w:rsid w:val="4C2A19BB"/>
    <w:rsid w:val="501F6A09"/>
    <w:rsid w:val="50779FA0"/>
    <w:rsid w:val="51021341"/>
    <w:rsid w:val="513EF14F"/>
    <w:rsid w:val="52530920"/>
    <w:rsid w:val="539262F8"/>
    <w:rsid w:val="54D11590"/>
    <w:rsid w:val="559AFF7C"/>
    <w:rsid w:val="56E08735"/>
    <w:rsid w:val="57E99CCD"/>
    <w:rsid w:val="5A1BA048"/>
    <w:rsid w:val="5A64F26C"/>
    <w:rsid w:val="5AB977CA"/>
    <w:rsid w:val="5C0168C2"/>
    <w:rsid w:val="5C18DC10"/>
    <w:rsid w:val="5DD14476"/>
    <w:rsid w:val="5E2BBE7F"/>
    <w:rsid w:val="60F0FF56"/>
    <w:rsid w:val="6183F942"/>
    <w:rsid w:val="62B2B760"/>
    <w:rsid w:val="631F6AA7"/>
    <w:rsid w:val="6497DF3A"/>
    <w:rsid w:val="656861AA"/>
    <w:rsid w:val="665F901D"/>
    <w:rsid w:val="67BB070E"/>
    <w:rsid w:val="68BBE70D"/>
    <w:rsid w:val="6A1070E4"/>
    <w:rsid w:val="6BB7B25B"/>
    <w:rsid w:val="6C5934FF"/>
    <w:rsid w:val="6D64ABFA"/>
    <w:rsid w:val="710C5A88"/>
    <w:rsid w:val="716293F1"/>
    <w:rsid w:val="73F3CEA1"/>
    <w:rsid w:val="77D34841"/>
    <w:rsid w:val="7A5C7390"/>
    <w:rsid w:val="7B916966"/>
    <w:rsid w:val="7BF39076"/>
    <w:rsid w:val="7D416902"/>
    <w:rsid w:val="7FD4A0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2A7C5D"/>
  <w15:docId w15:val="{0A43F7BF-67C8-774D-BB1B-38A81460F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88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46E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AppData\Local\Microsoft\Windows\Temporary%20Internet%20Files\Low\Content.IE5\AKW2N0BS\Essa_Menu_Template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Essa_Menu_Template[1]</Template>
  <TotalTime>10</TotalTime>
  <Pages>2</Pages>
  <Words>108</Words>
  <Characters>616</Characters>
  <Application>Microsoft Office Word</Application>
  <DocSecurity>0</DocSecurity>
  <Lines>5</Lines>
  <Paragraphs>1</Paragraphs>
  <ScaleCrop>false</ScaleCrop>
  <Company>Essa Academy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Paul Gibney</cp:lastModifiedBy>
  <cp:revision>18</cp:revision>
  <cp:lastPrinted>2016-05-26T15:09:00Z</cp:lastPrinted>
  <dcterms:created xsi:type="dcterms:W3CDTF">2020-07-16T09:39:00Z</dcterms:created>
  <dcterms:modified xsi:type="dcterms:W3CDTF">2021-08-24T07:32:00Z</dcterms:modified>
</cp:coreProperties>
</file>