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BACD4" w14:textId="77777777" w:rsidR="001A7CC0" w:rsidRDefault="00CF5FC2">
      <w:r>
        <w:rPr>
          <w:noProof/>
        </w:rPr>
        <w:drawing>
          <wp:anchor distT="0" distB="0" distL="114300" distR="114300" simplePos="0" relativeHeight="251658240" behindDoc="1" locked="0" layoutInCell="1" allowOverlap="1" wp14:anchorId="1C56BDEC" wp14:editId="46C0B976">
            <wp:simplePos x="0" y="0"/>
            <wp:positionH relativeFrom="column">
              <wp:posOffset>-1207770</wp:posOffset>
            </wp:positionH>
            <wp:positionV relativeFrom="paragraph">
              <wp:posOffset>-697230</wp:posOffset>
            </wp:positionV>
            <wp:extent cx="11207538" cy="8463698"/>
            <wp:effectExtent l="0" t="0" r="0" b="0"/>
            <wp:wrapNone/>
            <wp:docPr id="3" name="Picture 3" descr="Northstar%20Digital/ESSA%20Primary/002%20ESSA%20Menu%20plan/01%20high%20school%20menu%20pla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rthstar%20Digital/ESSA%20Primary/002%20ESSA%20Menu%20plan/01%20high%20school%20menu%20plan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538" cy="84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2530" w:tblpY="2217"/>
        <w:tblW w:w="0" w:type="auto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7"/>
        <w:gridCol w:w="2017"/>
        <w:gridCol w:w="2017"/>
      </w:tblGrid>
      <w:tr w:rsidR="00642066" w14:paraId="4968CBA3" w14:textId="77777777" w:rsidTr="070346B7">
        <w:trPr>
          <w:trHeight w:val="1165"/>
        </w:trPr>
        <w:tc>
          <w:tcPr>
            <w:tcW w:w="2016" w:type="dxa"/>
            <w:shd w:val="clear" w:color="auto" w:fill="C0504D" w:themeFill="accent2"/>
          </w:tcPr>
          <w:p w14:paraId="62B21A8E" w14:textId="1242CB62" w:rsidR="00642066" w:rsidRPr="001A7CC0" w:rsidRDefault="00642066" w:rsidP="1DDDAE4F">
            <w:pPr>
              <w:jc w:val="center"/>
              <w:rPr>
                <w:b/>
                <w:bCs/>
                <w:sz w:val="28"/>
                <w:szCs w:val="28"/>
              </w:rPr>
            </w:pPr>
            <w:r w:rsidRPr="1DDDAE4F">
              <w:rPr>
                <w:b/>
                <w:bCs/>
                <w:sz w:val="28"/>
                <w:szCs w:val="28"/>
              </w:rPr>
              <w:t xml:space="preserve">Week </w:t>
            </w:r>
            <w:r w:rsidR="6AC044BD" w:rsidRPr="1DDDAE4F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016" w:type="dxa"/>
            <w:shd w:val="clear" w:color="auto" w:fill="F79646" w:themeFill="accent6"/>
          </w:tcPr>
          <w:p w14:paraId="65B195BF" w14:textId="77777777" w:rsidR="00642066" w:rsidRPr="001A7CC0" w:rsidRDefault="00642066" w:rsidP="00B279A8">
            <w:pPr>
              <w:jc w:val="center"/>
              <w:rPr>
                <w:b/>
                <w:sz w:val="28"/>
              </w:rPr>
            </w:pPr>
            <w:r w:rsidRPr="001A7CC0">
              <w:rPr>
                <w:b/>
                <w:sz w:val="28"/>
              </w:rPr>
              <w:t>Dish of the Day</w:t>
            </w:r>
          </w:p>
        </w:tc>
        <w:tc>
          <w:tcPr>
            <w:tcW w:w="2016" w:type="dxa"/>
            <w:shd w:val="clear" w:color="auto" w:fill="F8FC6B"/>
          </w:tcPr>
          <w:p w14:paraId="3C652C3E" w14:textId="76B0D716" w:rsidR="00642066" w:rsidRPr="001A7CC0" w:rsidRDefault="00642066" w:rsidP="1DDDAE4F">
            <w:pPr>
              <w:jc w:val="center"/>
              <w:rPr>
                <w:b/>
                <w:bCs/>
                <w:sz w:val="28"/>
                <w:szCs w:val="28"/>
              </w:rPr>
            </w:pPr>
            <w:r w:rsidRPr="1DDDAE4F">
              <w:rPr>
                <w:b/>
                <w:bCs/>
                <w:sz w:val="28"/>
                <w:szCs w:val="28"/>
              </w:rPr>
              <w:t>Dish of the Day 2</w:t>
            </w:r>
          </w:p>
          <w:p w14:paraId="68CAAA42" w14:textId="5CC2CB1D" w:rsidR="00642066" w:rsidRPr="001A7CC0" w:rsidRDefault="00642066" w:rsidP="1DDDAE4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17" w:type="dxa"/>
            <w:shd w:val="clear" w:color="auto" w:fill="9BBB59" w:themeFill="accent3"/>
          </w:tcPr>
          <w:p w14:paraId="41F29911" w14:textId="77777777" w:rsidR="00C507C3" w:rsidRDefault="00642066" w:rsidP="00B279A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Vegetables</w:t>
            </w:r>
          </w:p>
          <w:p w14:paraId="12E6FB05" w14:textId="41CF59CC" w:rsidR="00C507C3" w:rsidRDefault="003725E8" w:rsidP="00C507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Or</w:t>
            </w:r>
            <w:r w:rsidR="00C507C3">
              <w:rPr>
                <w:b/>
                <w:sz w:val="28"/>
              </w:rPr>
              <w:t xml:space="preserve"> Salad</w:t>
            </w:r>
          </w:p>
          <w:p w14:paraId="42389A20" w14:textId="77777777" w:rsidR="00642066" w:rsidRDefault="00642066" w:rsidP="00C507C3">
            <w:pPr>
              <w:rPr>
                <w:b/>
                <w:sz w:val="28"/>
              </w:rPr>
            </w:pPr>
          </w:p>
          <w:p w14:paraId="107D9705" w14:textId="77777777" w:rsidR="00C75B99" w:rsidRPr="001A7CC0" w:rsidRDefault="00C75B99" w:rsidP="00C507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017" w:type="dxa"/>
            <w:shd w:val="clear" w:color="auto" w:fill="4BACC6" w:themeFill="accent5"/>
          </w:tcPr>
          <w:p w14:paraId="3D1742AE" w14:textId="77777777" w:rsidR="00AB294D" w:rsidRDefault="00642066" w:rsidP="00AB29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Potato</w:t>
            </w:r>
            <w:r w:rsidR="00AB294D">
              <w:rPr>
                <w:b/>
                <w:sz w:val="28"/>
              </w:rPr>
              <w:t xml:space="preserve"> </w:t>
            </w:r>
          </w:p>
          <w:p w14:paraId="4065D8F7" w14:textId="77777777" w:rsidR="00AB294D" w:rsidRDefault="00AB294D" w:rsidP="00AB29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or Rice</w:t>
            </w:r>
          </w:p>
        </w:tc>
        <w:tc>
          <w:tcPr>
            <w:tcW w:w="2017" w:type="dxa"/>
            <w:shd w:val="clear" w:color="auto" w:fill="8064A2" w:themeFill="accent4"/>
          </w:tcPr>
          <w:p w14:paraId="1E4147B6" w14:textId="72EC2A27" w:rsidR="00642066" w:rsidRPr="001A7CC0" w:rsidRDefault="00642066" w:rsidP="00B279A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Des</w:t>
            </w:r>
            <w:r w:rsidR="002145F7">
              <w:rPr>
                <w:b/>
                <w:sz w:val="28"/>
              </w:rPr>
              <w:t>s</w:t>
            </w:r>
            <w:r>
              <w:rPr>
                <w:b/>
                <w:sz w:val="28"/>
              </w:rPr>
              <w:t>ert</w:t>
            </w:r>
          </w:p>
        </w:tc>
      </w:tr>
      <w:tr w:rsidR="00642066" w14:paraId="422C7B25" w14:textId="77777777" w:rsidTr="070346B7">
        <w:trPr>
          <w:trHeight w:val="1090"/>
        </w:trPr>
        <w:tc>
          <w:tcPr>
            <w:tcW w:w="2016" w:type="dxa"/>
            <w:shd w:val="clear" w:color="auto" w:fill="F2DBDB" w:themeFill="accent2" w:themeFillTint="33"/>
          </w:tcPr>
          <w:p w14:paraId="43851CA0" w14:textId="77777777" w:rsidR="00642066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Monday</w:t>
            </w:r>
          </w:p>
          <w:p w14:paraId="545900BC" w14:textId="1AB6BD59" w:rsidR="00470C2A" w:rsidRPr="00B279A8" w:rsidRDefault="00470C2A" w:rsidP="00B279A8">
            <w:pPr>
              <w:jc w:val="center"/>
              <w:rPr>
                <w:b/>
                <w:sz w:val="28"/>
              </w:rPr>
            </w:pPr>
          </w:p>
        </w:tc>
        <w:tc>
          <w:tcPr>
            <w:tcW w:w="2016" w:type="dxa"/>
            <w:shd w:val="clear" w:color="auto" w:fill="F2DBDB" w:themeFill="accent2" w:themeFillTint="33"/>
          </w:tcPr>
          <w:p w14:paraId="1D5B9783" w14:textId="743AC23D" w:rsidR="00445815" w:rsidRDefault="44F5B2A1" w:rsidP="00470C2A">
            <w:pPr>
              <w:jc w:val="center"/>
            </w:pPr>
            <w:r>
              <w:t>Chicken Samosa</w:t>
            </w:r>
          </w:p>
          <w:p w14:paraId="757E01F0" w14:textId="43853867" w:rsidR="00445815" w:rsidRDefault="44F5B2A1" w:rsidP="1DDDAE4F">
            <w:pPr>
              <w:jc w:val="center"/>
            </w:pPr>
            <w:r>
              <w:t>2,7,9,10,13</w:t>
            </w:r>
          </w:p>
        </w:tc>
        <w:tc>
          <w:tcPr>
            <w:tcW w:w="2016" w:type="dxa"/>
            <w:shd w:val="clear" w:color="auto" w:fill="F2DBDB" w:themeFill="accent2" w:themeFillTint="33"/>
          </w:tcPr>
          <w:p w14:paraId="3655846C" w14:textId="6DB00C7B" w:rsidR="00725242" w:rsidRDefault="2CA27994" w:rsidP="7B2A0CC7">
            <w:pPr>
              <w:jc w:val="center"/>
            </w:pPr>
            <w:r>
              <w:t>Singapore</w:t>
            </w:r>
          </w:p>
          <w:p w14:paraId="0BE8CD94" w14:textId="6670214C" w:rsidR="00725242" w:rsidRDefault="14CCA0BA" w:rsidP="7B2A0CC7">
            <w:pPr>
              <w:jc w:val="center"/>
            </w:pPr>
            <w:r>
              <w:t>Noodle Stir Fry</w:t>
            </w:r>
          </w:p>
          <w:p w14:paraId="7E1D45A0" w14:textId="115AE949" w:rsidR="00725242" w:rsidRDefault="14CCA0BA" w:rsidP="1DDDAE4F">
            <w:pPr>
              <w:jc w:val="center"/>
            </w:pPr>
            <w:r>
              <w:t>1,2,4,7,13</w:t>
            </w:r>
          </w:p>
        </w:tc>
        <w:tc>
          <w:tcPr>
            <w:tcW w:w="2017" w:type="dxa"/>
            <w:shd w:val="clear" w:color="auto" w:fill="F2DBDB" w:themeFill="accent2" w:themeFillTint="33"/>
          </w:tcPr>
          <w:p w14:paraId="47EFFD43" w14:textId="66FE5348" w:rsidR="00445815" w:rsidRDefault="00746B8B" w:rsidP="00746B8B">
            <w:r>
              <w:t xml:space="preserve">         </w:t>
            </w:r>
            <w:r w:rsidR="603023F8">
              <w:t>Salad</w:t>
            </w:r>
          </w:p>
        </w:tc>
        <w:tc>
          <w:tcPr>
            <w:tcW w:w="2017" w:type="dxa"/>
            <w:shd w:val="clear" w:color="auto" w:fill="F2DBDB" w:themeFill="accent2" w:themeFillTint="33"/>
          </w:tcPr>
          <w:p w14:paraId="425107F4" w14:textId="2D1BC6E4" w:rsidR="00E53EF9" w:rsidRDefault="54005BF3" w:rsidP="00470C2A">
            <w:pPr>
              <w:jc w:val="center"/>
            </w:pPr>
            <w:r>
              <w:t>Roast Potato</w:t>
            </w:r>
          </w:p>
        </w:tc>
        <w:tc>
          <w:tcPr>
            <w:tcW w:w="2017" w:type="dxa"/>
            <w:shd w:val="clear" w:color="auto" w:fill="F2DBDB" w:themeFill="accent2" w:themeFillTint="33"/>
          </w:tcPr>
          <w:p w14:paraId="70E2A6F8" w14:textId="542D054D" w:rsidR="0062451F" w:rsidRDefault="004D7A92" w:rsidP="00470C2A">
            <w:pPr>
              <w:jc w:val="center"/>
            </w:pPr>
            <w:r>
              <w:t>Homemade</w:t>
            </w:r>
            <w:r w:rsidR="451B4733">
              <w:t xml:space="preserve"> Biscuit or Cake</w:t>
            </w:r>
          </w:p>
        </w:tc>
      </w:tr>
      <w:tr w:rsidR="00642066" w14:paraId="2FCF1177" w14:textId="77777777" w:rsidTr="070346B7">
        <w:trPr>
          <w:trHeight w:val="1229"/>
        </w:trPr>
        <w:tc>
          <w:tcPr>
            <w:tcW w:w="2016" w:type="dxa"/>
            <w:shd w:val="clear" w:color="auto" w:fill="FDE9D9" w:themeFill="accent6" w:themeFillTint="33"/>
          </w:tcPr>
          <w:p w14:paraId="3F7D0871" w14:textId="32CDFBCB" w:rsidR="00642066" w:rsidRPr="00B279A8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Tuesday</w:t>
            </w:r>
          </w:p>
        </w:tc>
        <w:tc>
          <w:tcPr>
            <w:tcW w:w="2016" w:type="dxa"/>
            <w:shd w:val="clear" w:color="auto" w:fill="FDE9D9" w:themeFill="accent6" w:themeFillTint="33"/>
          </w:tcPr>
          <w:p w14:paraId="26A7E8B1" w14:textId="1CD228A4" w:rsidR="00470C2A" w:rsidRDefault="2A66D0CA" w:rsidP="1DDDAE4F">
            <w:pPr>
              <w:jc w:val="center"/>
            </w:pPr>
            <w:r>
              <w:t>Chicken &amp; Vegetable Pie</w:t>
            </w:r>
          </w:p>
          <w:p w14:paraId="014546AF" w14:textId="2099C33A" w:rsidR="00470C2A" w:rsidRDefault="7DDF1166" w:rsidP="1DDDAE4F">
            <w:pPr>
              <w:jc w:val="center"/>
            </w:pPr>
            <w:r>
              <w:t>1,2,4,7</w:t>
            </w:r>
          </w:p>
        </w:tc>
        <w:tc>
          <w:tcPr>
            <w:tcW w:w="2016" w:type="dxa"/>
            <w:shd w:val="clear" w:color="auto" w:fill="FDE9D9" w:themeFill="accent6" w:themeFillTint="33"/>
          </w:tcPr>
          <w:p w14:paraId="199D1AFE" w14:textId="77777777" w:rsidR="00445815" w:rsidRDefault="00A317EC" w:rsidP="00A317EC">
            <w:pPr>
              <w:jc w:val="center"/>
            </w:pPr>
            <w:r>
              <w:t>Pizza Slice</w:t>
            </w:r>
          </w:p>
          <w:p w14:paraId="1E55E92E" w14:textId="0D00EAE0" w:rsidR="002A525A" w:rsidRDefault="002A525A" w:rsidP="00A317EC">
            <w:pPr>
              <w:jc w:val="center"/>
            </w:pPr>
            <w:r>
              <w:t>2,7</w:t>
            </w:r>
          </w:p>
        </w:tc>
        <w:tc>
          <w:tcPr>
            <w:tcW w:w="2017" w:type="dxa"/>
            <w:shd w:val="clear" w:color="auto" w:fill="FDE9D9" w:themeFill="accent6" w:themeFillTint="33"/>
          </w:tcPr>
          <w:p w14:paraId="0E43A594" w14:textId="632F4508" w:rsidR="00445815" w:rsidRDefault="00C115CA" w:rsidP="00A37F42">
            <w:pPr>
              <w:jc w:val="center"/>
            </w:pPr>
            <w:r>
              <w:t>S</w:t>
            </w:r>
            <w:r w:rsidR="45595F9B">
              <w:t>alad</w:t>
            </w:r>
          </w:p>
          <w:p w14:paraId="463998A3" w14:textId="77777777" w:rsidR="00C115CA" w:rsidRDefault="00C115CA" w:rsidP="00A37F42">
            <w:pPr>
              <w:jc w:val="center"/>
            </w:pPr>
          </w:p>
          <w:p w14:paraId="68DD9EBB" w14:textId="7CADC5D0" w:rsidR="00C115CA" w:rsidRDefault="00C115CA" w:rsidP="00A37F42">
            <w:pPr>
              <w:jc w:val="center"/>
            </w:pPr>
            <w:r>
              <w:t>Sweetcorn</w:t>
            </w:r>
          </w:p>
        </w:tc>
        <w:tc>
          <w:tcPr>
            <w:tcW w:w="2017" w:type="dxa"/>
            <w:shd w:val="clear" w:color="auto" w:fill="FDE9D9" w:themeFill="accent6" w:themeFillTint="33"/>
          </w:tcPr>
          <w:p w14:paraId="249D1E8E" w14:textId="73041215" w:rsidR="00470C2A" w:rsidRDefault="7650BBDC" w:rsidP="070346B7">
            <w:pPr>
              <w:jc w:val="center"/>
            </w:pPr>
            <w:r>
              <w:t>Mash Potato</w:t>
            </w:r>
          </w:p>
          <w:p w14:paraId="5930B4B9" w14:textId="1FC30701" w:rsidR="00470C2A" w:rsidRDefault="00470C2A" w:rsidP="070346B7">
            <w:pPr>
              <w:jc w:val="center"/>
            </w:pPr>
          </w:p>
          <w:p w14:paraId="191F60C0" w14:textId="5E3C5059" w:rsidR="00470C2A" w:rsidRDefault="1A986F59" w:rsidP="070346B7">
            <w:pPr>
              <w:jc w:val="center"/>
            </w:pPr>
            <w:r>
              <w:t xml:space="preserve">    </w:t>
            </w:r>
          </w:p>
        </w:tc>
        <w:tc>
          <w:tcPr>
            <w:tcW w:w="2017" w:type="dxa"/>
            <w:shd w:val="clear" w:color="auto" w:fill="FDE9D9" w:themeFill="accent6" w:themeFillTint="33"/>
          </w:tcPr>
          <w:p w14:paraId="25A46BFA" w14:textId="4310CAB6" w:rsidR="00470C2A" w:rsidRDefault="004D7A92" w:rsidP="00470C2A">
            <w:pPr>
              <w:jc w:val="center"/>
            </w:pPr>
            <w:r>
              <w:t>Homemade</w:t>
            </w:r>
            <w:r w:rsidR="289772B4">
              <w:t xml:space="preserve"> Biscuit or Cake</w:t>
            </w:r>
          </w:p>
        </w:tc>
      </w:tr>
      <w:tr w:rsidR="00642066" w14:paraId="196DEA96" w14:textId="77777777" w:rsidTr="070346B7">
        <w:trPr>
          <w:trHeight w:val="1391"/>
        </w:trPr>
        <w:tc>
          <w:tcPr>
            <w:tcW w:w="2016" w:type="dxa"/>
            <w:shd w:val="clear" w:color="auto" w:fill="EAF1DD" w:themeFill="accent3" w:themeFillTint="33"/>
          </w:tcPr>
          <w:p w14:paraId="35DDCC30" w14:textId="4893BB47" w:rsidR="00642066" w:rsidRPr="00B279A8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Wednesday</w:t>
            </w:r>
          </w:p>
        </w:tc>
        <w:tc>
          <w:tcPr>
            <w:tcW w:w="2016" w:type="dxa"/>
            <w:shd w:val="clear" w:color="auto" w:fill="EAF1DD" w:themeFill="accent3" w:themeFillTint="33"/>
          </w:tcPr>
          <w:p w14:paraId="37156826" w14:textId="758EDF58" w:rsidR="00725242" w:rsidRDefault="50F6C273" w:rsidP="1DDDAE4F">
            <w:pPr>
              <w:jc w:val="center"/>
            </w:pPr>
            <w:r>
              <w:t>Beef Chili in Taco Boat</w:t>
            </w:r>
          </w:p>
          <w:p w14:paraId="18EF0BA1" w14:textId="6271F993" w:rsidR="00725242" w:rsidRDefault="50F6C273" w:rsidP="1DDDAE4F">
            <w:pPr>
              <w:jc w:val="center"/>
            </w:pPr>
            <w:r>
              <w:t>1,2,13</w:t>
            </w:r>
          </w:p>
        </w:tc>
        <w:tc>
          <w:tcPr>
            <w:tcW w:w="2016" w:type="dxa"/>
            <w:shd w:val="clear" w:color="auto" w:fill="EAF1DD" w:themeFill="accent3" w:themeFillTint="33"/>
          </w:tcPr>
          <w:p w14:paraId="45E1C10E" w14:textId="77777777" w:rsidR="00470C2A" w:rsidRDefault="00C51191" w:rsidP="00C51191">
            <w:pPr>
              <w:jc w:val="center"/>
            </w:pPr>
            <w:r>
              <w:t>Quorn Lasagn</w:t>
            </w:r>
            <w:r w:rsidR="00A317EC">
              <w:t xml:space="preserve">a </w:t>
            </w:r>
          </w:p>
          <w:p w14:paraId="37142CF7" w14:textId="6AE96CB3" w:rsidR="00A317EC" w:rsidRDefault="00A317EC" w:rsidP="00C51191">
            <w:pPr>
              <w:jc w:val="center"/>
            </w:pPr>
            <w:r>
              <w:t>1,2,4,7,13</w:t>
            </w:r>
          </w:p>
        </w:tc>
        <w:tc>
          <w:tcPr>
            <w:tcW w:w="2017" w:type="dxa"/>
            <w:shd w:val="clear" w:color="auto" w:fill="EAF1DD" w:themeFill="accent3" w:themeFillTint="33"/>
          </w:tcPr>
          <w:p w14:paraId="71770541" w14:textId="572B5B36" w:rsidR="00445815" w:rsidRDefault="190723F0" w:rsidP="1DDDAE4F">
            <w:pPr>
              <w:jc w:val="center"/>
            </w:pPr>
            <w:r>
              <w:t>Salad</w:t>
            </w:r>
          </w:p>
        </w:tc>
        <w:tc>
          <w:tcPr>
            <w:tcW w:w="2017" w:type="dxa"/>
            <w:shd w:val="clear" w:color="auto" w:fill="EAF1DD" w:themeFill="accent3" w:themeFillTint="33"/>
          </w:tcPr>
          <w:p w14:paraId="625A4038" w14:textId="41CF3D38" w:rsidR="00454C3E" w:rsidRDefault="00822F28" w:rsidP="00A37F42">
            <w:pPr>
              <w:jc w:val="center"/>
            </w:pPr>
            <w:r>
              <w:t>Garlic Bread</w:t>
            </w:r>
          </w:p>
          <w:p w14:paraId="466C6430" w14:textId="22B86F69" w:rsidR="00822F28" w:rsidRDefault="00822F28" w:rsidP="00A37F42">
            <w:pPr>
              <w:jc w:val="center"/>
            </w:pPr>
            <w:r>
              <w:t>2,6</w:t>
            </w:r>
          </w:p>
          <w:p w14:paraId="7E11952E" w14:textId="2A7A4635" w:rsidR="00454C3E" w:rsidRDefault="56E05713" w:rsidP="070346B7">
            <w:pPr>
              <w:jc w:val="center"/>
            </w:pPr>
            <w:r>
              <w:t>Rice</w:t>
            </w:r>
          </w:p>
        </w:tc>
        <w:tc>
          <w:tcPr>
            <w:tcW w:w="2017" w:type="dxa"/>
            <w:shd w:val="clear" w:color="auto" w:fill="EAF1DD" w:themeFill="accent3" w:themeFillTint="33"/>
          </w:tcPr>
          <w:p w14:paraId="1EB4CECA" w14:textId="60F9B2AA" w:rsidR="00470C2A" w:rsidRDefault="004D7A92" w:rsidP="40FA4B24">
            <w:pPr>
              <w:jc w:val="center"/>
            </w:pPr>
            <w:r>
              <w:t xml:space="preserve">Homemade </w:t>
            </w:r>
            <w:r w:rsidR="5EA0BAC3">
              <w:t>Biscuit or Cake</w:t>
            </w:r>
          </w:p>
        </w:tc>
      </w:tr>
      <w:tr w:rsidR="00642066" w14:paraId="1940BE6E" w14:textId="77777777" w:rsidTr="070346B7">
        <w:trPr>
          <w:trHeight w:val="1486"/>
        </w:trPr>
        <w:tc>
          <w:tcPr>
            <w:tcW w:w="2016" w:type="dxa"/>
            <w:shd w:val="clear" w:color="auto" w:fill="DAEEF3" w:themeFill="accent5" w:themeFillTint="33"/>
          </w:tcPr>
          <w:p w14:paraId="28CD2FBF" w14:textId="4A3E7000" w:rsidR="00642066" w:rsidRPr="00B279A8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Thursday</w:t>
            </w:r>
          </w:p>
        </w:tc>
        <w:tc>
          <w:tcPr>
            <w:tcW w:w="2016" w:type="dxa"/>
            <w:shd w:val="clear" w:color="auto" w:fill="DAEEF3" w:themeFill="accent5" w:themeFillTint="33"/>
          </w:tcPr>
          <w:p w14:paraId="7F664960" w14:textId="2E278F1C" w:rsidR="00470C2A" w:rsidRDefault="75B2F9B5" w:rsidP="1DDDAE4F">
            <w:pPr>
              <w:jc w:val="center"/>
            </w:pPr>
            <w:r>
              <w:t xml:space="preserve">Pasta </w:t>
            </w:r>
            <w:r w:rsidR="0E349114">
              <w:t>Beef Bolognaise</w:t>
            </w:r>
          </w:p>
          <w:p w14:paraId="328E10EC" w14:textId="6CAE8584" w:rsidR="00470C2A" w:rsidRDefault="08D60F5F" w:rsidP="1DDDAE4F">
            <w:pPr>
              <w:jc w:val="center"/>
            </w:pPr>
            <w:r>
              <w:t>1,2,3,6,7</w:t>
            </w:r>
          </w:p>
        </w:tc>
        <w:tc>
          <w:tcPr>
            <w:tcW w:w="2016" w:type="dxa"/>
            <w:shd w:val="clear" w:color="auto" w:fill="DAEEF3" w:themeFill="accent5" w:themeFillTint="33"/>
          </w:tcPr>
          <w:p w14:paraId="21B8D641" w14:textId="77777777" w:rsidR="00470C2A" w:rsidRDefault="008E0CA1" w:rsidP="00617ADD">
            <w:pPr>
              <w:jc w:val="center"/>
            </w:pPr>
            <w:r>
              <w:t>Curried Quorn Pasty</w:t>
            </w:r>
          </w:p>
          <w:p w14:paraId="2542BA10" w14:textId="4A46EFC9" w:rsidR="007838A7" w:rsidRDefault="007838A7" w:rsidP="00617ADD">
            <w:pPr>
              <w:jc w:val="center"/>
            </w:pPr>
            <w:r>
              <w:t>2,</w:t>
            </w:r>
            <w:r w:rsidR="00DE7B9A">
              <w:t>4,5,7,9,13</w:t>
            </w:r>
          </w:p>
        </w:tc>
        <w:tc>
          <w:tcPr>
            <w:tcW w:w="2017" w:type="dxa"/>
            <w:shd w:val="clear" w:color="auto" w:fill="DAEEF3" w:themeFill="accent5" w:themeFillTint="33"/>
          </w:tcPr>
          <w:p w14:paraId="796FF6FF" w14:textId="79D5A094" w:rsidR="00080EE2" w:rsidRDefault="2A9F623A" w:rsidP="00A37F42">
            <w:pPr>
              <w:jc w:val="center"/>
            </w:pPr>
            <w:r>
              <w:t>Sweetcorn</w:t>
            </w:r>
          </w:p>
        </w:tc>
        <w:tc>
          <w:tcPr>
            <w:tcW w:w="2017" w:type="dxa"/>
            <w:shd w:val="clear" w:color="auto" w:fill="DAEEF3" w:themeFill="accent5" w:themeFillTint="33"/>
          </w:tcPr>
          <w:p w14:paraId="3D07ACBA" w14:textId="63666CF7" w:rsidR="00470C2A" w:rsidRDefault="00B31DD2" w:rsidP="00B31DD2">
            <w:pPr>
              <w:jc w:val="center"/>
            </w:pPr>
            <w:r>
              <w:t xml:space="preserve">Roasted     </w:t>
            </w:r>
            <w:r w:rsidR="007838A7">
              <w:t xml:space="preserve">   </w:t>
            </w:r>
            <w:r>
              <w:t xml:space="preserve">  New Potato</w:t>
            </w:r>
          </w:p>
          <w:p w14:paraId="57639DFB" w14:textId="4C230A37" w:rsidR="00470C2A" w:rsidRDefault="00470C2A" w:rsidP="1DDDAE4F">
            <w:pPr>
              <w:jc w:val="center"/>
            </w:pPr>
          </w:p>
        </w:tc>
        <w:tc>
          <w:tcPr>
            <w:tcW w:w="2017" w:type="dxa"/>
            <w:shd w:val="clear" w:color="auto" w:fill="DAEEF3" w:themeFill="accent5" w:themeFillTint="33"/>
          </w:tcPr>
          <w:p w14:paraId="44E17B37" w14:textId="368C4841" w:rsidR="00470C2A" w:rsidRDefault="004D7A92" w:rsidP="00470C2A">
            <w:pPr>
              <w:jc w:val="center"/>
            </w:pPr>
            <w:r>
              <w:t>Homemade</w:t>
            </w:r>
            <w:r w:rsidR="0E9F45E3">
              <w:t xml:space="preserve"> Biscuit or cake</w:t>
            </w:r>
          </w:p>
        </w:tc>
      </w:tr>
      <w:tr w:rsidR="00642066" w14:paraId="39273C48" w14:textId="77777777" w:rsidTr="070346B7">
        <w:trPr>
          <w:trHeight w:val="1643"/>
        </w:trPr>
        <w:tc>
          <w:tcPr>
            <w:tcW w:w="2016" w:type="dxa"/>
            <w:shd w:val="clear" w:color="auto" w:fill="E5DFEC" w:themeFill="accent4" w:themeFillTint="33"/>
          </w:tcPr>
          <w:p w14:paraId="63D64672" w14:textId="14D46E74" w:rsidR="00642066" w:rsidRPr="00B279A8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Friday</w:t>
            </w:r>
          </w:p>
        </w:tc>
        <w:tc>
          <w:tcPr>
            <w:tcW w:w="2016" w:type="dxa"/>
            <w:shd w:val="clear" w:color="auto" w:fill="E5DFEC" w:themeFill="accent4" w:themeFillTint="33"/>
          </w:tcPr>
          <w:p w14:paraId="4D935DF0" w14:textId="47A9332E" w:rsidR="00470C2A" w:rsidRDefault="51DB137C" w:rsidP="00725087">
            <w:pPr>
              <w:jc w:val="center"/>
            </w:pPr>
            <w:r>
              <w:t>Battered Cod</w:t>
            </w:r>
          </w:p>
          <w:p w14:paraId="2E595E01" w14:textId="5B37E9BA" w:rsidR="00470C2A" w:rsidRDefault="60E8E61A" w:rsidP="1DDDAE4F">
            <w:pPr>
              <w:jc w:val="center"/>
            </w:pPr>
            <w:r>
              <w:t>2,5,7</w:t>
            </w:r>
          </w:p>
        </w:tc>
        <w:tc>
          <w:tcPr>
            <w:tcW w:w="2016" w:type="dxa"/>
            <w:shd w:val="clear" w:color="auto" w:fill="E5DFEC" w:themeFill="accent4" w:themeFillTint="33"/>
          </w:tcPr>
          <w:p w14:paraId="78A9170D" w14:textId="77777777" w:rsidR="00863542" w:rsidRDefault="00D16C66" w:rsidP="004D7A92">
            <w:pPr>
              <w:jc w:val="center"/>
            </w:pPr>
            <w:r>
              <w:t>Spaghetti &amp; Meatballs</w:t>
            </w:r>
          </w:p>
          <w:p w14:paraId="357816FE" w14:textId="2D1B3300" w:rsidR="00D16C66" w:rsidRDefault="00054103" w:rsidP="004D7A92">
            <w:pPr>
              <w:jc w:val="center"/>
            </w:pPr>
            <w:r>
              <w:t>1,2,3,6,7</w:t>
            </w:r>
          </w:p>
        </w:tc>
        <w:tc>
          <w:tcPr>
            <w:tcW w:w="2017" w:type="dxa"/>
            <w:shd w:val="clear" w:color="auto" w:fill="E5DFEC" w:themeFill="accent4" w:themeFillTint="33"/>
          </w:tcPr>
          <w:p w14:paraId="13CBC758" w14:textId="1DAB2E14" w:rsidR="00470C2A" w:rsidRDefault="6EDFE123" w:rsidP="004D7A92">
            <w:pPr>
              <w:jc w:val="center"/>
            </w:pPr>
            <w:r>
              <w:t>Salad</w:t>
            </w:r>
            <w:r w:rsidR="004D7A92">
              <w:t xml:space="preserve"> Bar</w:t>
            </w:r>
          </w:p>
          <w:p w14:paraId="6FB18DF9" w14:textId="77777777" w:rsidR="004D7A92" w:rsidRDefault="004D7A92" w:rsidP="004D7A92">
            <w:pPr>
              <w:jc w:val="center"/>
            </w:pPr>
            <w:r>
              <w:t>Available</w:t>
            </w:r>
          </w:p>
          <w:p w14:paraId="0EB70175" w14:textId="74B1818D" w:rsidR="001E1E8E" w:rsidRDefault="001E1E8E" w:rsidP="004D7A92">
            <w:pPr>
              <w:jc w:val="center"/>
            </w:pPr>
            <w:r>
              <w:t>Peas</w:t>
            </w:r>
          </w:p>
        </w:tc>
        <w:tc>
          <w:tcPr>
            <w:tcW w:w="2017" w:type="dxa"/>
            <w:shd w:val="clear" w:color="auto" w:fill="E5DFEC" w:themeFill="accent4" w:themeFillTint="33"/>
          </w:tcPr>
          <w:p w14:paraId="5F584E11" w14:textId="4029F921" w:rsidR="00470C2A" w:rsidRDefault="60523AE0" w:rsidP="00A37F42">
            <w:pPr>
              <w:jc w:val="center"/>
            </w:pPr>
            <w:r>
              <w:t>Chips</w:t>
            </w:r>
          </w:p>
          <w:p w14:paraId="1DBFA33F" w14:textId="5FE82DF2" w:rsidR="00470C2A" w:rsidRDefault="00470C2A" w:rsidP="006E2347">
            <w:pPr>
              <w:jc w:val="center"/>
            </w:pPr>
          </w:p>
        </w:tc>
        <w:tc>
          <w:tcPr>
            <w:tcW w:w="2017" w:type="dxa"/>
            <w:shd w:val="clear" w:color="auto" w:fill="E5DFEC" w:themeFill="accent4" w:themeFillTint="33"/>
          </w:tcPr>
          <w:p w14:paraId="3328A3F8" w14:textId="72CC8573" w:rsidR="00470C2A" w:rsidRDefault="004D7A92" w:rsidP="00470C2A">
            <w:pPr>
              <w:jc w:val="center"/>
            </w:pPr>
            <w:r>
              <w:t xml:space="preserve">Homemade </w:t>
            </w:r>
            <w:r w:rsidR="2EB2613F">
              <w:t>Biscuit or Cake</w:t>
            </w:r>
          </w:p>
        </w:tc>
      </w:tr>
    </w:tbl>
    <w:p w14:paraId="3140722B" w14:textId="3780B0C1" w:rsidR="001A7CC0" w:rsidRDefault="00B279A8">
      <w:r>
        <w:t xml:space="preserve"> </w:t>
      </w:r>
      <w:r w:rsidR="001A7CC0">
        <w:br w:type="page"/>
      </w:r>
    </w:p>
    <w:p w14:paraId="1068B790" w14:textId="77777777" w:rsidR="001A7CC0" w:rsidRDefault="001A7CC0"/>
    <w:sectPr w:rsidR="001A7CC0" w:rsidSect="00491858">
      <w:pgSz w:w="16840" w:h="11899" w:orient="landscape"/>
      <w:pgMar w:top="567" w:right="1440" w:bottom="426" w:left="1440" w:header="708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FSVPasteboard_" w:val="3"/>
  </w:docVars>
  <w:rsids>
    <w:rsidRoot w:val="00AE3C78"/>
    <w:rsid w:val="000100C8"/>
    <w:rsid w:val="00016A13"/>
    <w:rsid w:val="000300F5"/>
    <w:rsid w:val="00040404"/>
    <w:rsid w:val="00044534"/>
    <w:rsid w:val="00054103"/>
    <w:rsid w:val="00063958"/>
    <w:rsid w:val="00071A78"/>
    <w:rsid w:val="000757A7"/>
    <w:rsid w:val="00080EE2"/>
    <w:rsid w:val="00083102"/>
    <w:rsid w:val="0008532B"/>
    <w:rsid w:val="000A64E4"/>
    <w:rsid w:val="000C10EC"/>
    <w:rsid w:val="00100500"/>
    <w:rsid w:val="00112FDF"/>
    <w:rsid w:val="0011397F"/>
    <w:rsid w:val="00134BCF"/>
    <w:rsid w:val="0014020E"/>
    <w:rsid w:val="001512B1"/>
    <w:rsid w:val="00161CFD"/>
    <w:rsid w:val="001632F2"/>
    <w:rsid w:val="00167964"/>
    <w:rsid w:val="001833FC"/>
    <w:rsid w:val="001937DF"/>
    <w:rsid w:val="00193DF8"/>
    <w:rsid w:val="001A7CC0"/>
    <w:rsid w:val="001C475E"/>
    <w:rsid w:val="001C7F64"/>
    <w:rsid w:val="001E1E8E"/>
    <w:rsid w:val="002145F7"/>
    <w:rsid w:val="00220E40"/>
    <w:rsid w:val="00252055"/>
    <w:rsid w:val="00254CA1"/>
    <w:rsid w:val="00260361"/>
    <w:rsid w:val="002677E2"/>
    <w:rsid w:val="002A525A"/>
    <w:rsid w:val="002A5701"/>
    <w:rsid w:val="002A73AE"/>
    <w:rsid w:val="002C3358"/>
    <w:rsid w:val="002F7D47"/>
    <w:rsid w:val="00300569"/>
    <w:rsid w:val="003005E3"/>
    <w:rsid w:val="003600FC"/>
    <w:rsid w:val="003725E8"/>
    <w:rsid w:val="0037305A"/>
    <w:rsid w:val="00374AC2"/>
    <w:rsid w:val="003967DD"/>
    <w:rsid w:val="003C3630"/>
    <w:rsid w:val="003C4276"/>
    <w:rsid w:val="003F4822"/>
    <w:rsid w:val="003F724C"/>
    <w:rsid w:val="00402BA4"/>
    <w:rsid w:val="004149B1"/>
    <w:rsid w:val="00425039"/>
    <w:rsid w:val="00441A75"/>
    <w:rsid w:val="00442739"/>
    <w:rsid w:val="00445815"/>
    <w:rsid w:val="00454C3E"/>
    <w:rsid w:val="00460CF5"/>
    <w:rsid w:val="00470C2A"/>
    <w:rsid w:val="00487317"/>
    <w:rsid w:val="00491858"/>
    <w:rsid w:val="004B330B"/>
    <w:rsid w:val="004C692E"/>
    <w:rsid w:val="004C7764"/>
    <w:rsid w:val="004D7A92"/>
    <w:rsid w:val="004F18FA"/>
    <w:rsid w:val="00502959"/>
    <w:rsid w:val="00510363"/>
    <w:rsid w:val="00521706"/>
    <w:rsid w:val="0052211E"/>
    <w:rsid w:val="00523D5F"/>
    <w:rsid w:val="005306F0"/>
    <w:rsid w:val="005315A5"/>
    <w:rsid w:val="005611BB"/>
    <w:rsid w:val="00562F7E"/>
    <w:rsid w:val="00573C33"/>
    <w:rsid w:val="00574E30"/>
    <w:rsid w:val="005913DD"/>
    <w:rsid w:val="005A0C77"/>
    <w:rsid w:val="005B070C"/>
    <w:rsid w:val="005B132E"/>
    <w:rsid w:val="005D5863"/>
    <w:rsid w:val="005E3CC6"/>
    <w:rsid w:val="005F4181"/>
    <w:rsid w:val="00602B56"/>
    <w:rsid w:val="0060749F"/>
    <w:rsid w:val="00617ADD"/>
    <w:rsid w:val="006216A6"/>
    <w:rsid w:val="0062451F"/>
    <w:rsid w:val="006303B1"/>
    <w:rsid w:val="0063349F"/>
    <w:rsid w:val="006360AA"/>
    <w:rsid w:val="00637471"/>
    <w:rsid w:val="00642066"/>
    <w:rsid w:val="00657116"/>
    <w:rsid w:val="00665C38"/>
    <w:rsid w:val="00684A3C"/>
    <w:rsid w:val="006D7519"/>
    <w:rsid w:val="006E2347"/>
    <w:rsid w:val="006F735B"/>
    <w:rsid w:val="00703948"/>
    <w:rsid w:val="00703E3F"/>
    <w:rsid w:val="00725087"/>
    <w:rsid w:val="00725242"/>
    <w:rsid w:val="00746B8B"/>
    <w:rsid w:val="00781E33"/>
    <w:rsid w:val="007838A7"/>
    <w:rsid w:val="00787815"/>
    <w:rsid w:val="007933FF"/>
    <w:rsid w:val="007B37D1"/>
    <w:rsid w:val="007B618B"/>
    <w:rsid w:val="007B6965"/>
    <w:rsid w:val="007C76F0"/>
    <w:rsid w:val="007E3EB4"/>
    <w:rsid w:val="00822F28"/>
    <w:rsid w:val="008432E9"/>
    <w:rsid w:val="00845A6C"/>
    <w:rsid w:val="00852167"/>
    <w:rsid w:val="00863542"/>
    <w:rsid w:val="008926E9"/>
    <w:rsid w:val="008B5D38"/>
    <w:rsid w:val="008E0CA1"/>
    <w:rsid w:val="00912CBD"/>
    <w:rsid w:val="00941549"/>
    <w:rsid w:val="00946C49"/>
    <w:rsid w:val="009578EF"/>
    <w:rsid w:val="00977935"/>
    <w:rsid w:val="00980568"/>
    <w:rsid w:val="00982F2E"/>
    <w:rsid w:val="009C28AA"/>
    <w:rsid w:val="009D217C"/>
    <w:rsid w:val="009F3148"/>
    <w:rsid w:val="00A10BA3"/>
    <w:rsid w:val="00A25DF2"/>
    <w:rsid w:val="00A277F6"/>
    <w:rsid w:val="00A27A04"/>
    <w:rsid w:val="00A317EC"/>
    <w:rsid w:val="00A37F42"/>
    <w:rsid w:val="00A546E5"/>
    <w:rsid w:val="00A64003"/>
    <w:rsid w:val="00A66905"/>
    <w:rsid w:val="00A713A8"/>
    <w:rsid w:val="00AA244B"/>
    <w:rsid w:val="00AB294D"/>
    <w:rsid w:val="00AB3976"/>
    <w:rsid w:val="00AC3A0A"/>
    <w:rsid w:val="00AC7FE2"/>
    <w:rsid w:val="00AE3C78"/>
    <w:rsid w:val="00B00BBC"/>
    <w:rsid w:val="00B14887"/>
    <w:rsid w:val="00B279A8"/>
    <w:rsid w:val="00B31DD2"/>
    <w:rsid w:val="00B4152A"/>
    <w:rsid w:val="00B4338F"/>
    <w:rsid w:val="00B434DC"/>
    <w:rsid w:val="00B67974"/>
    <w:rsid w:val="00BC41EA"/>
    <w:rsid w:val="00BE2AAE"/>
    <w:rsid w:val="00BF2CE9"/>
    <w:rsid w:val="00BF5899"/>
    <w:rsid w:val="00BF6303"/>
    <w:rsid w:val="00BF7D02"/>
    <w:rsid w:val="00C04C72"/>
    <w:rsid w:val="00C115CA"/>
    <w:rsid w:val="00C21A8A"/>
    <w:rsid w:val="00C21C26"/>
    <w:rsid w:val="00C3340B"/>
    <w:rsid w:val="00C42EB3"/>
    <w:rsid w:val="00C507C3"/>
    <w:rsid w:val="00C51191"/>
    <w:rsid w:val="00C662FD"/>
    <w:rsid w:val="00C739AC"/>
    <w:rsid w:val="00C73C93"/>
    <w:rsid w:val="00C75B99"/>
    <w:rsid w:val="00C8411E"/>
    <w:rsid w:val="00C91BF6"/>
    <w:rsid w:val="00CA0379"/>
    <w:rsid w:val="00CA6FD9"/>
    <w:rsid w:val="00CF2FB5"/>
    <w:rsid w:val="00CF5FC2"/>
    <w:rsid w:val="00D16C66"/>
    <w:rsid w:val="00D531F8"/>
    <w:rsid w:val="00D5546C"/>
    <w:rsid w:val="00D716CE"/>
    <w:rsid w:val="00DB20D6"/>
    <w:rsid w:val="00DB2C33"/>
    <w:rsid w:val="00DB2DFB"/>
    <w:rsid w:val="00DC5BD1"/>
    <w:rsid w:val="00DE7B9A"/>
    <w:rsid w:val="00DF1D0C"/>
    <w:rsid w:val="00E04004"/>
    <w:rsid w:val="00E24849"/>
    <w:rsid w:val="00E31823"/>
    <w:rsid w:val="00E421E7"/>
    <w:rsid w:val="00E53EF9"/>
    <w:rsid w:val="00E63150"/>
    <w:rsid w:val="00E96DDD"/>
    <w:rsid w:val="00EB1A9F"/>
    <w:rsid w:val="00EB2F50"/>
    <w:rsid w:val="00EB5622"/>
    <w:rsid w:val="00EC5757"/>
    <w:rsid w:val="00ED5B9E"/>
    <w:rsid w:val="00EE0D70"/>
    <w:rsid w:val="00EF221E"/>
    <w:rsid w:val="00EF614B"/>
    <w:rsid w:val="00F05145"/>
    <w:rsid w:val="00F1658B"/>
    <w:rsid w:val="00F420A5"/>
    <w:rsid w:val="00F457BB"/>
    <w:rsid w:val="00F65490"/>
    <w:rsid w:val="00F67768"/>
    <w:rsid w:val="00FB436F"/>
    <w:rsid w:val="00FC5E44"/>
    <w:rsid w:val="00FC76C9"/>
    <w:rsid w:val="0248AFB0"/>
    <w:rsid w:val="035A407C"/>
    <w:rsid w:val="070346B7"/>
    <w:rsid w:val="08D60F5F"/>
    <w:rsid w:val="0A5CE560"/>
    <w:rsid w:val="0E349114"/>
    <w:rsid w:val="0E9F45E3"/>
    <w:rsid w:val="0EB16E2F"/>
    <w:rsid w:val="0F245B38"/>
    <w:rsid w:val="0F35B8F6"/>
    <w:rsid w:val="0F5A7A9A"/>
    <w:rsid w:val="11D12EF2"/>
    <w:rsid w:val="1342F612"/>
    <w:rsid w:val="14CCA0BA"/>
    <w:rsid w:val="16146CB7"/>
    <w:rsid w:val="1638B365"/>
    <w:rsid w:val="190723F0"/>
    <w:rsid w:val="19185333"/>
    <w:rsid w:val="198FD578"/>
    <w:rsid w:val="1A986F59"/>
    <w:rsid w:val="1D5AAA1F"/>
    <w:rsid w:val="1DC9E44E"/>
    <w:rsid w:val="1DDDAE4F"/>
    <w:rsid w:val="1E48088B"/>
    <w:rsid w:val="1FA226A0"/>
    <w:rsid w:val="25F024B4"/>
    <w:rsid w:val="289772B4"/>
    <w:rsid w:val="28B277A5"/>
    <w:rsid w:val="2A66D0CA"/>
    <w:rsid w:val="2A9F623A"/>
    <w:rsid w:val="2BCE1EFE"/>
    <w:rsid w:val="2C3F848F"/>
    <w:rsid w:val="2CA27994"/>
    <w:rsid w:val="2EB2613F"/>
    <w:rsid w:val="2F6F1BC4"/>
    <w:rsid w:val="37504139"/>
    <w:rsid w:val="37888D46"/>
    <w:rsid w:val="3B16EFA3"/>
    <w:rsid w:val="3BAB3475"/>
    <w:rsid w:val="3C822DA4"/>
    <w:rsid w:val="3CBF2AA3"/>
    <w:rsid w:val="3D9B5EAC"/>
    <w:rsid w:val="3E594F97"/>
    <w:rsid w:val="3E652AFB"/>
    <w:rsid w:val="40FA4B24"/>
    <w:rsid w:val="42F3577C"/>
    <w:rsid w:val="44F5B2A1"/>
    <w:rsid w:val="451B4733"/>
    <w:rsid w:val="45595F9B"/>
    <w:rsid w:val="45C1D67E"/>
    <w:rsid w:val="4C3A0C87"/>
    <w:rsid w:val="50C71A1A"/>
    <w:rsid w:val="50F6C273"/>
    <w:rsid w:val="51DB137C"/>
    <w:rsid w:val="51EEA721"/>
    <w:rsid w:val="5249C21E"/>
    <w:rsid w:val="529AB746"/>
    <w:rsid w:val="54005BF3"/>
    <w:rsid w:val="550EA237"/>
    <w:rsid w:val="558162E0"/>
    <w:rsid w:val="56E05713"/>
    <w:rsid w:val="5EA0BAC3"/>
    <w:rsid w:val="603023F8"/>
    <w:rsid w:val="60523AE0"/>
    <w:rsid w:val="60E8E61A"/>
    <w:rsid w:val="62AEE6E5"/>
    <w:rsid w:val="631F7882"/>
    <w:rsid w:val="643ED8BA"/>
    <w:rsid w:val="68E063EB"/>
    <w:rsid w:val="6AC044BD"/>
    <w:rsid w:val="6C057CC4"/>
    <w:rsid w:val="6DC3ACEB"/>
    <w:rsid w:val="6E5AF396"/>
    <w:rsid w:val="6EA9A2EC"/>
    <w:rsid w:val="6EDFE123"/>
    <w:rsid w:val="70146F29"/>
    <w:rsid w:val="70E72E21"/>
    <w:rsid w:val="74537CBB"/>
    <w:rsid w:val="7461B5D5"/>
    <w:rsid w:val="75B2F9B5"/>
    <w:rsid w:val="7650BBDC"/>
    <w:rsid w:val="7AB3A8BF"/>
    <w:rsid w:val="7B2A0CC7"/>
    <w:rsid w:val="7DDF116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2A7C5D"/>
  <w15:docId w15:val="{0A43F7BF-67C8-774D-BB1B-38A81460F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88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46E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t\AppData\Local\Microsoft\Windows\Temporary%20Internet%20Files\Low\Content.IE5\AKW2N0BS\Essa_Menu_Template%5b1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Essa_Menu_Template[1]</Template>
  <TotalTime>31</TotalTime>
  <Pages>2</Pages>
  <Words>106</Words>
  <Characters>609</Characters>
  <Application>Microsoft Office Word</Application>
  <DocSecurity>0</DocSecurity>
  <Lines>5</Lines>
  <Paragraphs>1</Paragraphs>
  <ScaleCrop>false</ScaleCrop>
  <Company>Essa Academy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Paul Gibney</cp:lastModifiedBy>
  <cp:revision>27</cp:revision>
  <cp:lastPrinted>2016-05-26T15:09:00Z</cp:lastPrinted>
  <dcterms:created xsi:type="dcterms:W3CDTF">2020-07-16T07:08:00Z</dcterms:created>
  <dcterms:modified xsi:type="dcterms:W3CDTF">2021-08-24T08:06:00Z</dcterms:modified>
</cp:coreProperties>
</file>